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41A2C" w14:textId="6232C95A" w:rsidR="001B4210" w:rsidRPr="003001DF" w:rsidRDefault="00C73910" w:rsidP="0043403E">
      <w:pPr>
        <w:spacing w:line="240" w:lineRule="atLeast"/>
        <w:ind w:firstLineChars="64" w:firstLine="141"/>
        <w:rPr>
          <w:rFonts w:asciiTheme="minorEastAsia" w:eastAsiaTheme="minorEastAsia" w:hAnsiTheme="minorEastAsia"/>
          <w:color w:val="000000" w:themeColor="text1"/>
          <w:sz w:val="28"/>
          <w:szCs w:val="22"/>
        </w:rPr>
      </w:pPr>
      <w:r w:rsidRPr="003001DF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様式第</w:t>
      </w:r>
      <w:r w:rsidR="003001DF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21</w:t>
      </w:r>
      <w:r w:rsidRPr="003001DF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号</w:t>
      </w: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（第</w:t>
      </w:r>
      <w:r w:rsid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27</w:t>
      </w:r>
      <w:r w:rsidR="009A0F21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条関係）</w:t>
      </w:r>
    </w:p>
    <w:p w14:paraId="563CC15B" w14:textId="1FE57F9A" w:rsidR="001B4210" w:rsidRPr="005F31C4" w:rsidRDefault="00024FB7" w:rsidP="0059063B">
      <w:pPr>
        <w:spacing w:line="240" w:lineRule="atLeast"/>
        <w:ind w:firstLineChars="1200" w:firstLine="2880"/>
        <w:rPr>
          <w:rFonts w:asciiTheme="minorEastAsia" w:eastAsiaTheme="minorEastAsia" w:hAnsiTheme="minorEastAsia"/>
          <w:color w:val="000000" w:themeColor="text1"/>
          <w:sz w:val="24"/>
          <w:szCs w:val="22"/>
        </w:rPr>
      </w:pPr>
      <w:r w:rsidRPr="005F31C4">
        <w:rPr>
          <w:rFonts w:asciiTheme="minorEastAsia" w:eastAsiaTheme="minorEastAsia" w:hAnsiTheme="minorEastAsia"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DA7C11" wp14:editId="17C93D25">
                <wp:simplePos x="0" y="0"/>
                <wp:positionH relativeFrom="column">
                  <wp:posOffset>3295650</wp:posOffset>
                </wp:positionH>
                <wp:positionV relativeFrom="paragraph">
                  <wp:posOffset>109220</wp:posOffset>
                </wp:positionV>
                <wp:extent cx="1095375" cy="371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F9E39" w14:textId="77777777" w:rsidR="005D5D69" w:rsidRPr="005F31C4" w:rsidRDefault="005D5D69">
                            <w:pPr>
                              <w:rPr>
                                <w:sz w:val="20"/>
                              </w:rPr>
                            </w:pPr>
                            <w:r w:rsidRPr="005F31C4">
                              <w:rPr>
                                <w:rFonts w:hAnsi="ＭＳ 明朝" w:hint="eastAsia"/>
                                <w:sz w:val="24"/>
                                <w:szCs w:val="28"/>
                              </w:rPr>
                              <w:t>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A7C11" id="Rectangle 2" o:spid="_x0000_s1026" style="position:absolute;left:0;text-align:left;margin-left:259.5pt;margin-top:8.6pt;width:86.25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" stroked="f">
                <v:textbox inset="5.85pt,.7pt,5.85pt,.7pt">
                  <w:txbxContent>
                    <w:p w14:paraId="775F9E39" w14:textId="77777777" w:rsidR="005D5D69" w:rsidRPr="005F31C4" w:rsidRDefault="005D5D69">
                      <w:pPr>
                        <w:rPr>
                          <w:sz w:val="20"/>
                        </w:rPr>
                      </w:pPr>
                      <w:r w:rsidRPr="005F31C4">
                        <w:rPr>
                          <w:rFonts w:hAnsi="ＭＳ 明朝" w:hint="eastAsia"/>
                          <w:sz w:val="24"/>
                          <w:szCs w:val="28"/>
                        </w:rPr>
                        <w:t>届出書</w:t>
                      </w:r>
                    </w:p>
                  </w:txbxContent>
                </v:textbox>
              </v:rect>
            </w:pict>
          </mc:Fallback>
        </mc:AlternateContent>
      </w:r>
      <w:r w:rsidR="001B4210" w:rsidRPr="005F31C4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少量危険物　貯　蔵　　　　</w:t>
      </w:r>
    </w:p>
    <w:p w14:paraId="73D2A2D0" w14:textId="7B7C5BEE" w:rsidR="001B4210" w:rsidRPr="003001DF" w:rsidRDefault="005D5D69" w:rsidP="0059063B">
      <w:pPr>
        <w:spacing w:afterLines="50" w:after="190" w:line="240" w:lineRule="atLeast"/>
        <w:ind w:firstLineChars="1200" w:firstLine="288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5F31C4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 xml:space="preserve">指定可燃物　取扱い　　</w:t>
      </w:r>
      <w:r w:rsidRPr="003001DF">
        <w:rPr>
          <w:rFonts w:asciiTheme="minorEastAsia" w:eastAsiaTheme="minorEastAsia" w:hAnsiTheme="minorEastAsia" w:hint="eastAsia"/>
          <w:color w:val="000000" w:themeColor="text1"/>
          <w:sz w:val="28"/>
          <w:szCs w:val="22"/>
        </w:rPr>
        <w:t xml:space="preserve">　　</w:t>
      </w: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　　　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93"/>
        <w:gridCol w:w="993"/>
        <w:gridCol w:w="708"/>
        <w:gridCol w:w="284"/>
        <w:gridCol w:w="1701"/>
        <w:gridCol w:w="2126"/>
      </w:tblGrid>
      <w:tr w:rsidR="001B4210" w:rsidRPr="003001DF" w14:paraId="157F69A9" w14:textId="77777777" w:rsidTr="003001DF">
        <w:trPr>
          <w:cantSplit/>
          <w:trHeight w:hRule="exact" w:val="2341"/>
        </w:trPr>
        <w:tc>
          <w:tcPr>
            <w:tcW w:w="8505" w:type="dxa"/>
            <w:gridSpan w:val="6"/>
            <w:vAlign w:val="center"/>
          </w:tcPr>
          <w:p w14:paraId="72BCEED6" w14:textId="77777777" w:rsidR="004028E8" w:rsidRPr="003001DF" w:rsidRDefault="004028E8" w:rsidP="004028E8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36B2D81F" w14:textId="6891E0A8" w:rsidR="00425F55" w:rsidRDefault="006502A8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55236986" w14:textId="1E7B0062" w:rsidR="004028E8" w:rsidRPr="003001DF" w:rsidRDefault="006502A8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094001" w:rsidRPr="003001DF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　殿</w:t>
            </w:r>
          </w:p>
          <w:p w14:paraId="4A94152B" w14:textId="3A594448" w:rsidR="004028E8" w:rsidRPr="003001DF" w:rsidRDefault="004028E8" w:rsidP="005F31C4">
            <w:pPr>
              <w:snapToGrid w:val="0"/>
              <w:spacing w:line="240" w:lineRule="atLeast"/>
              <w:ind w:right="480" w:firstLineChars="1700" w:firstLine="37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届出者　住　所　　　　　　　　　　</w:t>
            </w:r>
          </w:p>
          <w:p w14:paraId="2DFCE425" w14:textId="2FF87801" w:rsidR="004028E8" w:rsidRPr="003001DF" w:rsidRDefault="004028E8" w:rsidP="005F31C4">
            <w:pPr>
              <w:snapToGrid w:val="0"/>
              <w:spacing w:line="240" w:lineRule="atLeast"/>
              <w:ind w:right="-103" w:firstLineChars="2100" w:firstLine="462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電　話（</w:t>
            </w:r>
            <w:r w:rsidR="00425F55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 </w:t>
            </w: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="005F31C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="00536A8E"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）</w:t>
            </w:r>
          </w:p>
          <w:p w14:paraId="59C92AE5" w14:textId="2F83F1AA" w:rsidR="001B4210" w:rsidRPr="003001DF" w:rsidRDefault="004028E8" w:rsidP="005F31C4">
            <w:pPr>
              <w:snapToGrid w:val="0"/>
              <w:spacing w:line="240" w:lineRule="atLeast"/>
              <w:ind w:right="240" w:firstLineChars="2100" w:firstLine="462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氏　名</w:t>
            </w:r>
          </w:p>
        </w:tc>
      </w:tr>
      <w:tr w:rsidR="001B4210" w:rsidRPr="003001DF" w14:paraId="2CF4AEA0" w14:textId="77777777" w:rsidTr="0059063B">
        <w:trPr>
          <w:cantSplit/>
          <w:trHeight w:hRule="exact" w:val="567"/>
        </w:trPr>
        <w:tc>
          <w:tcPr>
            <w:tcW w:w="2693" w:type="dxa"/>
            <w:vMerge w:val="restart"/>
            <w:vAlign w:val="center"/>
          </w:tcPr>
          <w:p w14:paraId="54054366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貯蔵又は取扱の場所</w:t>
            </w:r>
          </w:p>
        </w:tc>
        <w:tc>
          <w:tcPr>
            <w:tcW w:w="993" w:type="dxa"/>
            <w:vAlign w:val="center"/>
          </w:tcPr>
          <w:p w14:paraId="68F77313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所在地</w:t>
            </w:r>
          </w:p>
        </w:tc>
        <w:tc>
          <w:tcPr>
            <w:tcW w:w="4819" w:type="dxa"/>
            <w:gridSpan w:val="4"/>
            <w:vAlign w:val="center"/>
          </w:tcPr>
          <w:p w14:paraId="780683A1" w14:textId="77777777" w:rsidR="001B4210" w:rsidRPr="003001DF" w:rsidRDefault="001B4210" w:rsidP="004028E8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153951F6" w14:textId="77777777" w:rsidTr="0059063B">
        <w:trPr>
          <w:cantSplit/>
          <w:trHeight w:hRule="exact" w:val="567"/>
        </w:trPr>
        <w:tc>
          <w:tcPr>
            <w:tcW w:w="2693" w:type="dxa"/>
            <w:vMerge/>
            <w:vAlign w:val="center"/>
          </w:tcPr>
          <w:p w14:paraId="41DC02C5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06326D2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名称</w:t>
            </w:r>
          </w:p>
        </w:tc>
        <w:tc>
          <w:tcPr>
            <w:tcW w:w="4819" w:type="dxa"/>
            <w:gridSpan w:val="4"/>
            <w:vAlign w:val="center"/>
          </w:tcPr>
          <w:p w14:paraId="66D5054D" w14:textId="77777777" w:rsidR="001B4210" w:rsidRPr="003001DF" w:rsidRDefault="001B4210" w:rsidP="004028E8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05BF758F" w14:textId="77777777" w:rsidTr="0059063B">
        <w:trPr>
          <w:cantSplit/>
          <w:trHeight w:hRule="exact" w:val="737"/>
        </w:trPr>
        <w:tc>
          <w:tcPr>
            <w:tcW w:w="2693" w:type="dxa"/>
            <w:vMerge w:val="restart"/>
            <w:vAlign w:val="center"/>
          </w:tcPr>
          <w:p w14:paraId="530A0EED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類、品名及び</w:t>
            </w:r>
            <w:r w:rsidRPr="003001DF"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  <w:br/>
            </w: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最大数量</w:t>
            </w:r>
          </w:p>
        </w:tc>
        <w:tc>
          <w:tcPr>
            <w:tcW w:w="993" w:type="dxa"/>
            <w:vAlign w:val="center"/>
          </w:tcPr>
          <w:p w14:paraId="43EB7BA8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類</w:t>
            </w:r>
          </w:p>
        </w:tc>
        <w:tc>
          <w:tcPr>
            <w:tcW w:w="992" w:type="dxa"/>
            <w:gridSpan w:val="2"/>
            <w:vAlign w:val="center"/>
          </w:tcPr>
          <w:p w14:paraId="3BF3A28A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品名</w:t>
            </w:r>
          </w:p>
        </w:tc>
        <w:tc>
          <w:tcPr>
            <w:tcW w:w="1701" w:type="dxa"/>
            <w:vAlign w:val="center"/>
          </w:tcPr>
          <w:p w14:paraId="0CAF5F0E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最大</w:t>
            </w:r>
          </w:p>
          <w:p w14:paraId="3EDE442C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貯蔵数量</w:t>
            </w:r>
          </w:p>
        </w:tc>
        <w:tc>
          <w:tcPr>
            <w:tcW w:w="2126" w:type="dxa"/>
            <w:vAlign w:val="center"/>
          </w:tcPr>
          <w:p w14:paraId="6FEA2CA4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一日最大取扱数量</w:t>
            </w:r>
          </w:p>
        </w:tc>
      </w:tr>
      <w:tr w:rsidR="001B4210" w:rsidRPr="003001DF" w14:paraId="754A1FB2" w14:textId="77777777" w:rsidTr="0059063B">
        <w:trPr>
          <w:cantSplit/>
          <w:trHeight w:val="567"/>
        </w:trPr>
        <w:tc>
          <w:tcPr>
            <w:tcW w:w="2693" w:type="dxa"/>
            <w:vMerge/>
            <w:vAlign w:val="center"/>
          </w:tcPr>
          <w:p w14:paraId="1D0DAAAB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059330C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9080D6D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4F80608" w14:textId="77777777" w:rsidR="001B4210" w:rsidRPr="003001DF" w:rsidRDefault="001B4210" w:rsidP="004028E8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A0C4F46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5AC5F0F0" w14:textId="77777777" w:rsidTr="00425F55">
        <w:trPr>
          <w:trHeight w:val="624"/>
        </w:trPr>
        <w:tc>
          <w:tcPr>
            <w:tcW w:w="2693" w:type="dxa"/>
            <w:vAlign w:val="center"/>
          </w:tcPr>
          <w:p w14:paraId="37AEE5C0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貯蔵又は取扱方法の概要</w:t>
            </w:r>
          </w:p>
        </w:tc>
        <w:tc>
          <w:tcPr>
            <w:tcW w:w="5812" w:type="dxa"/>
            <w:gridSpan w:val="5"/>
            <w:vAlign w:val="center"/>
          </w:tcPr>
          <w:p w14:paraId="4BB0DAC7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1B6DC529" w14:textId="77777777" w:rsidTr="00425F55">
        <w:trPr>
          <w:trHeight w:val="737"/>
        </w:trPr>
        <w:tc>
          <w:tcPr>
            <w:tcW w:w="2693" w:type="dxa"/>
            <w:vAlign w:val="center"/>
          </w:tcPr>
          <w:p w14:paraId="76B90F8F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貯蔵又は取扱場所の位置、構造及び設備の概要</w:t>
            </w:r>
          </w:p>
        </w:tc>
        <w:tc>
          <w:tcPr>
            <w:tcW w:w="5812" w:type="dxa"/>
            <w:gridSpan w:val="5"/>
            <w:vAlign w:val="center"/>
          </w:tcPr>
          <w:p w14:paraId="3496E220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7AA3C055" w14:textId="77777777" w:rsidTr="00425F55">
        <w:trPr>
          <w:trHeight w:val="737"/>
        </w:trPr>
        <w:tc>
          <w:tcPr>
            <w:tcW w:w="2693" w:type="dxa"/>
            <w:vAlign w:val="center"/>
          </w:tcPr>
          <w:p w14:paraId="5D318012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消防用設備等又は特殊消防用設備等の概要</w:t>
            </w:r>
          </w:p>
        </w:tc>
        <w:tc>
          <w:tcPr>
            <w:tcW w:w="5812" w:type="dxa"/>
            <w:gridSpan w:val="5"/>
            <w:vAlign w:val="center"/>
          </w:tcPr>
          <w:p w14:paraId="4F0B2BFF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5C1A568D" w14:textId="77777777" w:rsidTr="00425F55">
        <w:trPr>
          <w:trHeight w:val="737"/>
        </w:trPr>
        <w:tc>
          <w:tcPr>
            <w:tcW w:w="2693" w:type="dxa"/>
            <w:vAlign w:val="center"/>
          </w:tcPr>
          <w:p w14:paraId="77166FE4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貯蔵又は取扱の開始</w:t>
            </w:r>
            <w:r w:rsidRPr="003001DF"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  <w:br/>
            </w: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予定期日又は期間</w:t>
            </w:r>
          </w:p>
        </w:tc>
        <w:tc>
          <w:tcPr>
            <w:tcW w:w="5812" w:type="dxa"/>
            <w:gridSpan w:val="5"/>
            <w:vAlign w:val="center"/>
          </w:tcPr>
          <w:p w14:paraId="32CF7723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3DEE558F" w14:textId="77777777" w:rsidTr="00425F55">
        <w:trPr>
          <w:trHeight w:val="624"/>
        </w:trPr>
        <w:tc>
          <w:tcPr>
            <w:tcW w:w="2693" w:type="dxa"/>
            <w:vAlign w:val="center"/>
          </w:tcPr>
          <w:p w14:paraId="79773B15" w14:textId="77777777" w:rsidR="001B4210" w:rsidRPr="003001DF" w:rsidRDefault="001B4210" w:rsidP="004028E8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その他必要な事項</w:t>
            </w:r>
          </w:p>
        </w:tc>
        <w:tc>
          <w:tcPr>
            <w:tcW w:w="5812" w:type="dxa"/>
            <w:gridSpan w:val="5"/>
            <w:vAlign w:val="center"/>
          </w:tcPr>
          <w:p w14:paraId="6E2288FD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1B4210" w:rsidRPr="003001DF" w14:paraId="4BDF5162" w14:textId="77777777" w:rsidTr="00425F55">
        <w:trPr>
          <w:trHeight w:val="567"/>
        </w:trPr>
        <w:tc>
          <w:tcPr>
            <w:tcW w:w="4394" w:type="dxa"/>
            <w:gridSpan w:val="3"/>
            <w:vAlign w:val="center"/>
          </w:tcPr>
          <w:p w14:paraId="7B552E54" w14:textId="77777777" w:rsidR="001B4210" w:rsidRPr="003001DF" w:rsidRDefault="004028E8" w:rsidP="00425F55">
            <w:pPr>
              <w:snapToGrid w:val="0"/>
              <w:spacing w:line="240" w:lineRule="atLeast"/>
              <w:ind w:firstLineChars="700" w:firstLine="15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※　受　付　</w:t>
            </w:r>
            <w:r w:rsidR="001B4210"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欄</w:t>
            </w:r>
          </w:p>
        </w:tc>
        <w:tc>
          <w:tcPr>
            <w:tcW w:w="4111" w:type="dxa"/>
            <w:gridSpan w:val="3"/>
            <w:vAlign w:val="center"/>
          </w:tcPr>
          <w:p w14:paraId="0DDF557D" w14:textId="77777777" w:rsidR="001B4210" w:rsidRPr="003001DF" w:rsidRDefault="004028E8" w:rsidP="00425F55">
            <w:pPr>
              <w:snapToGrid w:val="0"/>
              <w:spacing w:line="240" w:lineRule="atLeast"/>
              <w:ind w:firstLineChars="600" w:firstLine="132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※　経　過　</w:t>
            </w:r>
            <w:r w:rsidR="001B4210" w:rsidRPr="003001D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欄</w:t>
            </w:r>
          </w:p>
        </w:tc>
      </w:tr>
      <w:tr w:rsidR="001B4210" w:rsidRPr="003001DF" w14:paraId="06026718" w14:textId="77777777" w:rsidTr="00425F55">
        <w:trPr>
          <w:trHeight w:hRule="exact" w:val="1040"/>
        </w:trPr>
        <w:tc>
          <w:tcPr>
            <w:tcW w:w="4394" w:type="dxa"/>
            <w:gridSpan w:val="3"/>
            <w:vAlign w:val="center"/>
          </w:tcPr>
          <w:p w14:paraId="5142068D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6D0222EA" w14:textId="77777777" w:rsidR="001B4210" w:rsidRPr="003001DF" w:rsidRDefault="001B4210" w:rsidP="004028E8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2539AF67" w14:textId="77777777" w:rsidR="001B4210" w:rsidRPr="003001DF" w:rsidRDefault="001B4210" w:rsidP="005D5D69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備考</w:t>
      </w:r>
    </w:p>
    <w:p w14:paraId="310AD849" w14:textId="77777777" w:rsidR="001B4210" w:rsidRPr="003001DF" w:rsidRDefault="001B4210" w:rsidP="005D5D69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</w:t>
      </w:r>
      <w:r w:rsidR="001C5687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１</w:t>
      </w:r>
      <w:r w:rsidR="005D5D69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</w:t>
      </w:r>
      <w:r w:rsidR="00951BE7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この用紙の大きさは、日本産業</w:t>
      </w: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規格Ａ４とすること。</w:t>
      </w:r>
    </w:p>
    <w:p w14:paraId="08184882" w14:textId="77777777" w:rsidR="005B3367" w:rsidRPr="003001DF" w:rsidRDefault="001C5687" w:rsidP="005D5D69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</w:t>
      </w:r>
      <w:r w:rsidR="005B3367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この届出書は、正副各１通提出すること。</w:t>
      </w:r>
    </w:p>
    <w:p w14:paraId="26A24A7E" w14:textId="77777777" w:rsidR="001B4210" w:rsidRPr="003001DF" w:rsidRDefault="001C5687" w:rsidP="005D5D69">
      <w:pPr>
        <w:spacing w:line="240" w:lineRule="exact"/>
        <w:ind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３</w:t>
      </w:r>
      <w:r w:rsidR="001B4210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法人にあっては、その名称、代表者氏名、主たる事務所の所在地を記入すること。</w:t>
      </w:r>
    </w:p>
    <w:p w14:paraId="3B107E25" w14:textId="77777777" w:rsidR="001B4210" w:rsidRPr="003001DF" w:rsidRDefault="001C5687" w:rsidP="005D5D69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４</w:t>
      </w:r>
      <w:r w:rsidR="001B4210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※印の欄は、記入しないこと。</w:t>
      </w:r>
    </w:p>
    <w:p w14:paraId="02C41807" w14:textId="77777777" w:rsidR="001B4210" w:rsidRPr="003001DF" w:rsidRDefault="001C5687" w:rsidP="005D5D69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５</w:t>
      </w:r>
      <w:r w:rsidR="001B4210" w:rsidRPr="003001DF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貯蔵又は取扱いの場所の見取り図を添付すること。</w:t>
      </w:r>
    </w:p>
    <w:sectPr w:rsidR="001B4210" w:rsidRPr="003001DF" w:rsidSect="002000BB">
      <w:type w:val="continuous"/>
      <w:pgSz w:w="11906" w:h="16838" w:code="9"/>
      <w:pgMar w:top="1701" w:right="720" w:bottom="720" w:left="170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ACB94" w14:textId="77777777" w:rsidR="009F6F33" w:rsidRDefault="009F6F33">
      <w:r>
        <w:separator/>
      </w:r>
    </w:p>
  </w:endnote>
  <w:endnote w:type="continuationSeparator" w:id="0">
    <w:p w14:paraId="48F53917" w14:textId="77777777" w:rsidR="009F6F33" w:rsidRDefault="009F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AA184" w14:textId="77777777" w:rsidR="009F6F33" w:rsidRDefault="009F6F33">
      <w:r>
        <w:separator/>
      </w:r>
    </w:p>
  </w:footnote>
  <w:footnote w:type="continuationSeparator" w:id="0">
    <w:p w14:paraId="3E6A9047" w14:textId="77777777" w:rsidR="009F6F33" w:rsidRDefault="009F6F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2389B"/>
    <w:rsid w:val="00024FB7"/>
    <w:rsid w:val="00094001"/>
    <w:rsid w:val="000D7AFE"/>
    <w:rsid w:val="00102C68"/>
    <w:rsid w:val="001B4210"/>
    <w:rsid w:val="001C5687"/>
    <w:rsid w:val="001E66AC"/>
    <w:rsid w:val="002000BB"/>
    <w:rsid w:val="00204FEF"/>
    <w:rsid w:val="002A2F00"/>
    <w:rsid w:val="002E1A62"/>
    <w:rsid w:val="003001DF"/>
    <w:rsid w:val="003412EC"/>
    <w:rsid w:val="004028E8"/>
    <w:rsid w:val="0041682B"/>
    <w:rsid w:val="00425F55"/>
    <w:rsid w:val="00432AA4"/>
    <w:rsid w:val="0043403E"/>
    <w:rsid w:val="0051594F"/>
    <w:rsid w:val="00536A8E"/>
    <w:rsid w:val="0059063B"/>
    <w:rsid w:val="005B3367"/>
    <w:rsid w:val="005D5D69"/>
    <w:rsid w:val="005F31C4"/>
    <w:rsid w:val="00614C15"/>
    <w:rsid w:val="00640899"/>
    <w:rsid w:val="006502A8"/>
    <w:rsid w:val="00671C91"/>
    <w:rsid w:val="0069367E"/>
    <w:rsid w:val="006F0F27"/>
    <w:rsid w:val="007D70CD"/>
    <w:rsid w:val="00822925"/>
    <w:rsid w:val="008D16C0"/>
    <w:rsid w:val="00951BE7"/>
    <w:rsid w:val="00970EAB"/>
    <w:rsid w:val="009A0F21"/>
    <w:rsid w:val="009F6F33"/>
    <w:rsid w:val="00A1279D"/>
    <w:rsid w:val="00A8765F"/>
    <w:rsid w:val="00BA2531"/>
    <w:rsid w:val="00BB3D27"/>
    <w:rsid w:val="00BE5C8D"/>
    <w:rsid w:val="00C03AF7"/>
    <w:rsid w:val="00C2389B"/>
    <w:rsid w:val="00C73910"/>
    <w:rsid w:val="00C82556"/>
    <w:rsid w:val="00CC0F03"/>
    <w:rsid w:val="00CC378F"/>
    <w:rsid w:val="00D07477"/>
    <w:rsid w:val="00D81807"/>
    <w:rsid w:val="00E07564"/>
    <w:rsid w:val="00E239B7"/>
    <w:rsid w:val="00E240EE"/>
    <w:rsid w:val="00F8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AA8F32"/>
  <w14:defaultImageDpi w14:val="0"/>
  <w15:docId w15:val="{CA1310B0-91BA-4F24-93AE-CB23330C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74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別記様式第14号</vt:lpstr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別記様式第14号</dc:title>
  <dc:subject/>
  <dc:creator>五味</dc:creator>
  <cp:keywords/>
  <dc:description/>
  <cp:lastModifiedBy>user</cp:lastModifiedBy>
  <cp:revision>11</cp:revision>
  <cp:lastPrinted>1999-11-19T05:42:00Z</cp:lastPrinted>
  <dcterms:created xsi:type="dcterms:W3CDTF">2021-04-05T06:53:00Z</dcterms:created>
  <dcterms:modified xsi:type="dcterms:W3CDTF">2023-12-25T00:57:00Z</dcterms:modified>
</cp:coreProperties>
</file>