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1C9A3A" w14:textId="250D3A51" w:rsidR="00EC194F" w:rsidRPr="00B617C2" w:rsidRDefault="00046608" w:rsidP="00B617C2">
      <w:pPr>
        <w:spacing w:line="240" w:lineRule="atLeast"/>
        <w:ind w:firstLineChars="64" w:firstLine="141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B617C2">
        <w:rPr>
          <w:rFonts w:asciiTheme="minorEastAsia" w:eastAsiaTheme="minorEastAsia" w:hAnsiTheme="minorEastAsia" w:hint="eastAsia"/>
          <w:b/>
          <w:color w:val="000000" w:themeColor="text1"/>
          <w:sz w:val="22"/>
          <w:szCs w:val="22"/>
        </w:rPr>
        <w:t>様式第</w:t>
      </w:r>
      <w:r w:rsidR="00B617C2" w:rsidRPr="00B617C2">
        <w:rPr>
          <w:rFonts w:asciiTheme="minorEastAsia" w:eastAsiaTheme="minorEastAsia" w:hAnsiTheme="minorEastAsia" w:hint="eastAsia"/>
          <w:b/>
          <w:color w:val="000000" w:themeColor="text1"/>
          <w:sz w:val="22"/>
          <w:szCs w:val="22"/>
        </w:rPr>
        <w:t>18</w:t>
      </w:r>
      <w:r w:rsidRPr="00B617C2">
        <w:rPr>
          <w:rFonts w:asciiTheme="minorEastAsia" w:eastAsiaTheme="minorEastAsia" w:hAnsiTheme="minorEastAsia" w:hint="eastAsia"/>
          <w:b/>
          <w:color w:val="000000" w:themeColor="text1"/>
          <w:sz w:val="22"/>
          <w:szCs w:val="22"/>
        </w:rPr>
        <w:t>号</w:t>
      </w:r>
      <w:r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（第</w:t>
      </w:r>
      <w:r w:rsidR="00B617C2"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25</w:t>
      </w:r>
      <w:r w:rsidR="000C6C18"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条関係）</w:t>
      </w:r>
    </w:p>
    <w:p w14:paraId="5C557D82" w14:textId="77777777" w:rsidR="00EC194F" w:rsidRPr="00F46686" w:rsidRDefault="00EC194F" w:rsidP="00F46686">
      <w:pPr>
        <w:spacing w:afterLines="50" w:after="190"/>
        <w:ind w:firstLineChars="1200" w:firstLine="2880"/>
        <w:rPr>
          <w:rFonts w:asciiTheme="minorEastAsia" w:eastAsiaTheme="minorEastAsia" w:hAnsiTheme="minorEastAsia"/>
          <w:color w:val="000000" w:themeColor="text1"/>
          <w:sz w:val="24"/>
          <w:szCs w:val="22"/>
        </w:rPr>
      </w:pPr>
      <w:r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道</w:t>
      </w:r>
      <w:r w:rsidR="005E2B1D"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路</w:t>
      </w:r>
      <w:r w:rsidR="005E2B1D"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工</w:t>
      </w:r>
      <w:r w:rsidR="005E2B1D"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事</w:t>
      </w:r>
      <w:r w:rsidR="005E2B1D"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届</w:t>
      </w:r>
      <w:r w:rsidR="005E2B1D"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出</w:t>
      </w:r>
      <w:r w:rsidR="005E2B1D"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F46686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書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843"/>
        <w:gridCol w:w="2551"/>
        <w:gridCol w:w="4111"/>
      </w:tblGrid>
      <w:tr w:rsidR="00EC194F" w:rsidRPr="00B617C2" w14:paraId="0F5C8C3D" w14:textId="77777777" w:rsidTr="00B617C2">
        <w:trPr>
          <w:cantSplit/>
          <w:trHeight w:hRule="exact" w:val="2041"/>
        </w:trPr>
        <w:tc>
          <w:tcPr>
            <w:tcW w:w="8505" w:type="dxa"/>
            <w:gridSpan w:val="3"/>
            <w:vAlign w:val="center"/>
          </w:tcPr>
          <w:p w14:paraId="56BCC748" w14:textId="77777777" w:rsidR="00EC194F" w:rsidRPr="00B617C2" w:rsidRDefault="00EC194F" w:rsidP="00046608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年　　月　　日　</w:t>
            </w:r>
          </w:p>
          <w:p w14:paraId="105E3E60" w14:textId="6637E189" w:rsidR="00B617C2" w:rsidRDefault="00982DBC" w:rsidP="0004660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西諸広域行政事務組合</w:t>
            </w:r>
          </w:p>
          <w:p w14:paraId="015ABA4E" w14:textId="359A346B" w:rsidR="00B617C2" w:rsidRDefault="00982DBC" w:rsidP="00B617C2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  <w:u w:val="single"/>
              </w:rPr>
              <w:t xml:space="preserve">　　　　</w:t>
            </w:r>
            <w:bookmarkStart w:id="0" w:name="_GoBack"/>
            <w:bookmarkEnd w:id="0"/>
            <w:r w:rsidR="005C3694" w:rsidRPr="00B617C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消防署長</w:t>
            </w:r>
            <w:r w:rsidR="00B617C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="005C3694" w:rsidRPr="00B617C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殿</w:t>
            </w:r>
          </w:p>
          <w:p w14:paraId="5D156C67" w14:textId="77777777" w:rsidR="00F46686" w:rsidRDefault="00EC194F" w:rsidP="00F46686">
            <w:pPr>
              <w:snapToGrid w:val="0"/>
              <w:spacing w:line="240" w:lineRule="atLeast"/>
              <w:ind w:firstLineChars="1800" w:firstLine="3960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届出者　住　所　　　</w:t>
            </w:r>
            <w:r w:rsidR="00046608"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</w:t>
            </w: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　　　</w:t>
            </w:r>
          </w:p>
          <w:p w14:paraId="03D455B0" w14:textId="25AB6EE1" w:rsidR="00F46686" w:rsidRDefault="00EC194F" w:rsidP="00F46686">
            <w:pPr>
              <w:snapToGrid w:val="0"/>
              <w:spacing w:line="240" w:lineRule="atLeast"/>
              <w:ind w:rightChars="-116" w:right="-244" w:firstLineChars="2200" w:firstLine="4840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電　話（</w:t>
            </w:r>
            <w:r w:rsidR="00F46686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 </w:t>
            </w: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</w:t>
            </w:r>
            <w:r w:rsidR="00F46686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 </w:t>
            </w: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</w:t>
            </w:r>
            <w:r w:rsidR="00F46686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 </w:t>
            </w: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="00782F03"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="00F46686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）</w:t>
            </w:r>
          </w:p>
          <w:p w14:paraId="72CBCBF6" w14:textId="489B2B2E" w:rsidR="00EC194F" w:rsidRPr="00B617C2" w:rsidRDefault="00EC194F" w:rsidP="00F46686">
            <w:pPr>
              <w:snapToGrid w:val="0"/>
              <w:spacing w:line="240" w:lineRule="atLeast"/>
              <w:ind w:firstLineChars="2200" w:firstLine="4840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氏　名</w:t>
            </w:r>
            <w:r w:rsidRPr="00B617C2">
              <w:rPr>
                <w:rFonts w:asciiTheme="minorEastAsia" w:eastAsiaTheme="minorEastAsia" w:hAnsiTheme="minorEastAsia" w:hint="eastAsia"/>
                <w:vanish/>
                <w:color w:val="000000" w:themeColor="text1"/>
                <w:sz w:val="22"/>
                <w:szCs w:val="22"/>
              </w:rPr>
              <w:t>印</w:t>
            </w: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</w:p>
        </w:tc>
      </w:tr>
      <w:tr w:rsidR="00EC194F" w:rsidRPr="00B617C2" w14:paraId="5783C9A7" w14:textId="77777777" w:rsidTr="00B617C2">
        <w:trPr>
          <w:cantSplit/>
          <w:trHeight w:hRule="exact" w:val="1247"/>
        </w:trPr>
        <w:tc>
          <w:tcPr>
            <w:tcW w:w="1843" w:type="dxa"/>
            <w:vAlign w:val="center"/>
          </w:tcPr>
          <w:p w14:paraId="6C7CBAFA" w14:textId="77777777" w:rsidR="00EC194F" w:rsidRPr="00B617C2" w:rsidRDefault="00EC194F" w:rsidP="0004660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工事予定日時</w:t>
            </w:r>
          </w:p>
        </w:tc>
        <w:tc>
          <w:tcPr>
            <w:tcW w:w="6662" w:type="dxa"/>
            <w:gridSpan w:val="2"/>
            <w:vAlign w:val="center"/>
          </w:tcPr>
          <w:p w14:paraId="081DF937" w14:textId="57C628BD" w:rsidR="00EC194F" w:rsidRPr="00B617C2" w:rsidRDefault="00046608" w:rsidP="00B617C2">
            <w:pPr>
              <w:snapToGrid w:val="0"/>
              <w:spacing w:line="240" w:lineRule="atLeast"/>
              <w:ind w:firstLineChars="150" w:firstLine="33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自　　　　　</w:t>
            </w:r>
            <w:r w:rsidR="00EC194F"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="00EC194F"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="00EC194F"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年　　　月　　　日　　</w:t>
            </w:r>
            <w:r w:rsid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="00EC194F"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時　　　分</w:t>
            </w:r>
          </w:p>
          <w:p w14:paraId="00EE7825" w14:textId="6815CB5A" w:rsidR="00EC194F" w:rsidRPr="00B617C2" w:rsidRDefault="00B617C2" w:rsidP="00B617C2">
            <w:pPr>
              <w:snapToGrid w:val="0"/>
              <w:spacing w:line="240" w:lineRule="atLeast"/>
              <w:ind w:firstLineChars="150" w:firstLine="33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至　　　　　 </w:t>
            </w:r>
            <w:r w:rsidR="00EC194F"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 　</w:t>
            </w:r>
            <w:r w:rsidR="00EC194F"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年　　　月　　　日　　　時　　　分</w:t>
            </w:r>
          </w:p>
        </w:tc>
      </w:tr>
      <w:tr w:rsidR="00EC194F" w:rsidRPr="00B617C2" w14:paraId="6D4D5E96" w14:textId="77777777" w:rsidTr="00B617C2">
        <w:trPr>
          <w:trHeight w:hRule="exact" w:val="1247"/>
        </w:trPr>
        <w:tc>
          <w:tcPr>
            <w:tcW w:w="1843" w:type="dxa"/>
            <w:vAlign w:val="center"/>
          </w:tcPr>
          <w:p w14:paraId="75DBFDEF" w14:textId="77777777" w:rsidR="00EC194F" w:rsidRPr="00B617C2" w:rsidRDefault="00EC194F" w:rsidP="0004660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路線及び箇所</w:t>
            </w:r>
          </w:p>
        </w:tc>
        <w:tc>
          <w:tcPr>
            <w:tcW w:w="6662" w:type="dxa"/>
            <w:gridSpan w:val="2"/>
            <w:vAlign w:val="center"/>
          </w:tcPr>
          <w:p w14:paraId="13A99F35" w14:textId="77777777" w:rsidR="00EC194F" w:rsidRPr="00B617C2" w:rsidRDefault="00EC194F" w:rsidP="0004660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EC194F" w:rsidRPr="00B617C2" w14:paraId="227D2184" w14:textId="77777777" w:rsidTr="00B617C2">
        <w:trPr>
          <w:trHeight w:hRule="exact" w:val="1247"/>
        </w:trPr>
        <w:tc>
          <w:tcPr>
            <w:tcW w:w="1843" w:type="dxa"/>
            <w:vAlign w:val="center"/>
          </w:tcPr>
          <w:p w14:paraId="4C329262" w14:textId="77777777" w:rsidR="00EC194F" w:rsidRPr="00B617C2" w:rsidRDefault="00EC194F" w:rsidP="0004660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工事内容</w:t>
            </w:r>
          </w:p>
        </w:tc>
        <w:tc>
          <w:tcPr>
            <w:tcW w:w="6662" w:type="dxa"/>
            <w:gridSpan w:val="2"/>
            <w:vAlign w:val="center"/>
          </w:tcPr>
          <w:p w14:paraId="4B269709" w14:textId="77777777" w:rsidR="00EC194F" w:rsidRPr="00B617C2" w:rsidRDefault="00EC194F" w:rsidP="0004660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EC194F" w:rsidRPr="00B617C2" w14:paraId="7CED86A9" w14:textId="77777777" w:rsidTr="00B617C2">
        <w:trPr>
          <w:trHeight w:hRule="exact" w:val="567"/>
        </w:trPr>
        <w:tc>
          <w:tcPr>
            <w:tcW w:w="1843" w:type="dxa"/>
            <w:vAlign w:val="center"/>
          </w:tcPr>
          <w:p w14:paraId="357B9859" w14:textId="77777777" w:rsidR="00EC194F" w:rsidRPr="00B617C2" w:rsidRDefault="00EC194F" w:rsidP="0004660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工事責任者氏名</w:t>
            </w:r>
          </w:p>
        </w:tc>
        <w:tc>
          <w:tcPr>
            <w:tcW w:w="6662" w:type="dxa"/>
            <w:gridSpan w:val="2"/>
            <w:vAlign w:val="center"/>
          </w:tcPr>
          <w:p w14:paraId="61906E8A" w14:textId="77777777" w:rsidR="00EC194F" w:rsidRPr="00B617C2" w:rsidRDefault="00EC194F" w:rsidP="0004660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EC194F" w:rsidRPr="00B617C2" w14:paraId="501050BA" w14:textId="77777777" w:rsidTr="00B617C2">
        <w:trPr>
          <w:trHeight w:hRule="exact" w:val="567"/>
        </w:trPr>
        <w:tc>
          <w:tcPr>
            <w:tcW w:w="4394" w:type="dxa"/>
            <w:gridSpan w:val="2"/>
            <w:vAlign w:val="center"/>
          </w:tcPr>
          <w:p w14:paraId="3F53FC21" w14:textId="0C76153C" w:rsidR="00EC194F" w:rsidRPr="00B617C2" w:rsidRDefault="00EC194F" w:rsidP="00B617C2">
            <w:pPr>
              <w:snapToGrid w:val="0"/>
              <w:spacing w:line="240" w:lineRule="atLeast"/>
              <w:ind w:firstLineChars="300" w:firstLine="66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※　受</w:t>
            </w:r>
            <w:r w:rsid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</w:t>
            </w: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付</w:t>
            </w:r>
            <w:r w:rsid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</w:t>
            </w: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欄</w:t>
            </w:r>
          </w:p>
        </w:tc>
        <w:tc>
          <w:tcPr>
            <w:tcW w:w="4111" w:type="dxa"/>
            <w:vAlign w:val="center"/>
          </w:tcPr>
          <w:p w14:paraId="13FC45D9" w14:textId="34886A65" w:rsidR="00EC194F" w:rsidRPr="00B617C2" w:rsidRDefault="00EC194F" w:rsidP="00B617C2">
            <w:pPr>
              <w:snapToGrid w:val="0"/>
              <w:spacing w:line="240" w:lineRule="atLeast"/>
              <w:ind w:firstLineChars="300" w:firstLine="66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※　経</w:t>
            </w:r>
            <w:r w:rsid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</w:t>
            </w: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過</w:t>
            </w:r>
            <w:r w:rsid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</w:t>
            </w:r>
            <w:r w:rsidRPr="00B617C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欄</w:t>
            </w:r>
          </w:p>
        </w:tc>
      </w:tr>
      <w:tr w:rsidR="00EC194F" w:rsidRPr="00B617C2" w14:paraId="06646639" w14:textId="77777777" w:rsidTr="00B617C2">
        <w:trPr>
          <w:trHeight w:hRule="exact" w:val="2041"/>
        </w:trPr>
        <w:tc>
          <w:tcPr>
            <w:tcW w:w="4394" w:type="dxa"/>
            <w:gridSpan w:val="2"/>
            <w:vAlign w:val="center"/>
          </w:tcPr>
          <w:p w14:paraId="1CF5C092" w14:textId="77777777" w:rsidR="00EC194F" w:rsidRPr="00B617C2" w:rsidRDefault="00EC194F" w:rsidP="0004660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1AE96214" w14:textId="77777777" w:rsidR="00EC194F" w:rsidRPr="00B617C2" w:rsidRDefault="00EC194F" w:rsidP="0004660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</w:tbl>
    <w:p w14:paraId="54B23AB9" w14:textId="77777777" w:rsidR="00046608" w:rsidRPr="00B617C2" w:rsidRDefault="00EC194F" w:rsidP="005E2B1D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備考</w:t>
      </w:r>
    </w:p>
    <w:p w14:paraId="5483B6E1" w14:textId="77777777" w:rsidR="00EC194F" w:rsidRPr="00B617C2" w:rsidRDefault="00532610" w:rsidP="005E2B1D">
      <w:pPr>
        <w:spacing w:line="240" w:lineRule="exact"/>
        <w:ind w:firstLineChars="100" w:firstLine="22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１　この用紙の大きさは、日本産</w:t>
      </w:r>
      <w:r w:rsidR="00EC194F"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業規格Ａ４とすること。</w:t>
      </w:r>
    </w:p>
    <w:p w14:paraId="5C0BB040" w14:textId="77777777" w:rsidR="00D35742" w:rsidRPr="00B617C2" w:rsidRDefault="00D35742" w:rsidP="005E2B1D">
      <w:pPr>
        <w:spacing w:line="240" w:lineRule="exact"/>
        <w:ind w:firstLineChars="100" w:firstLine="22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２　この届出書は、正副各１通提出すること。</w:t>
      </w:r>
    </w:p>
    <w:p w14:paraId="47757146" w14:textId="77777777" w:rsidR="00EC194F" w:rsidRPr="00B617C2" w:rsidRDefault="00046608" w:rsidP="005E2B1D">
      <w:pPr>
        <w:spacing w:line="240" w:lineRule="exact"/>
        <w:ind w:left="1050" w:hanging="105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</w:t>
      </w:r>
      <w:r w:rsidR="00D35742"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３</w:t>
      </w:r>
      <w:r w:rsidR="00EC194F"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法人にあっては、その名称、代表者氏名、主たる事務所の所在地を記入すること。</w:t>
      </w:r>
    </w:p>
    <w:p w14:paraId="7F876517" w14:textId="77777777" w:rsidR="00EC194F" w:rsidRPr="00B617C2" w:rsidRDefault="00046608" w:rsidP="005E2B1D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</w:t>
      </w:r>
      <w:r w:rsidR="00D35742"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４</w:t>
      </w:r>
      <w:r w:rsidR="00EC194F"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※印の欄は、記入しないこと。</w:t>
      </w:r>
    </w:p>
    <w:p w14:paraId="083E1B52" w14:textId="77777777" w:rsidR="00EC194F" w:rsidRPr="00B617C2" w:rsidRDefault="00046608" w:rsidP="005E2B1D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</w:t>
      </w:r>
      <w:r w:rsidR="00D35742"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５</w:t>
      </w:r>
      <w:r w:rsidR="00EC194F"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工事施工区域の略図を</w:t>
      </w:r>
      <w:r w:rsidR="005E2B1D"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添付</w:t>
      </w:r>
      <w:r w:rsidR="00EC194F" w:rsidRPr="00B617C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すること。</w:t>
      </w:r>
    </w:p>
    <w:sectPr w:rsidR="00EC194F" w:rsidRPr="00B617C2" w:rsidSect="009D15B3">
      <w:type w:val="continuous"/>
      <w:pgSz w:w="11906" w:h="16838" w:code="9"/>
      <w:pgMar w:top="1701" w:right="720" w:bottom="720" w:left="1701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193F8C" w14:textId="77777777" w:rsidR="00A90525" w:rsidRDefault="00A90525">
      <w:r>
        <w:separator/>
      </w:r>
    </w:p>
  </w:endnote>
  <w:endnote w:type="continuationSeparator" w:id="0">
    <w:p w14:paraId="618D95C1" w14:textId="77777777" w:rsidR="00A90525" w:rsidRDefault="00A9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BC017" w14:textId="77777777" w:rsidR="00A90525" w:rsidRDefault="00A90525">
      <w:r>
        <w:separator/>
      </w:r>
    </w:p>
  </w:footnote>
  <w:footnote w:type="continuationSeparator" w:id="0">
    <w:p w14:paraId="2C60AED4" w14:textId="77777777" w:rsidR="00A90525" w:rsidRDefault="00A905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ttachedTemplate r:id="rId1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CB4862"/>
    <w:rsid w:val="00046608"/>
    <w:rsid w:val="00056355"/>
    <w:rsid w:val="000C6C18"/>
    <w:rsid w:val="000D7AFE"/>
    <w:rsid w:val="001626A1"/>
    <w:rsid w:val="002F65E7"/>
    <w:rsid w:val="00392369"/>
    <w:rsid w:val="00466964"/>
    <w:rsid w:val="0048115A"/>
    <w:rsid w:val="004E61A8"/>
    <w:rsid w:val="004F0362"/>
    <w:rsid w:val="00532610"/>
    <w:rsid w:val="005430F2"/>
    <w:rsid w:val="005B045B"/>
    <w:rsid w:val="005B66EB"/>
    <w:rsid w:val="005C3694"/>
    <w:rsid w:val="005E2B1D"/>
    <w:rsid w:val="00632024"/>
    <w:rsid w:val="006923E6"/>
    <w:rsid w:val="00767293"/>
    <w:rsid w:val="00782F03"/>
    <w:rsid w:val="0083217C"/>
    <w:rsid w:val="008E07D5"/>
    <w:rsid w:val="00982DBC"/>
    <w:rsid w:val="009D15B3"/>
    <w:rsid w:val="00A90525"/>
    <w:rsid w:val="00AC4BEC"/>
    <w:rsid w:val="00B617C2"/>
    <w:rsid w:val="00BA3F3A"/>
    <w:rsid w:val="00BE57C3"/>
    <w:rsid w:val="00CB4862"/>
    <w:rsid w:val="00CD55EA"/>
    <w:rsid w:val="00D35742"/>
    <w:rsid w:val="00D762D1"/>
    <w:rsid w:val="00DB7244"/>
    <w:rsid w:val="00E240EE"/>
    <w:rsid w:val="00E5723F"/>
    <w:rsid w:val="00E84D96"/>
    <w:rsid w:val="00EC194F"/>
    <w:rsid w:val="00F46686"/>
    <w:rsid w:val="00F5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E4D8C20"/>
  <w14:defaultImageDpi w14:val="0"/>
  <w15:docId w15:val="{B06A4D83-C14A-428C-BCBC-72560D1C1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13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別記様式第12号</vt:lpstr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別記様式第12号</dc:title>
  <dc:subject/>
  <dc:creator>五味</dc:creator>
  <cp:keywords/>
  <dc:description/>
  <cp:lastModifiedBy>user</cp:lastModifiedBy>
  <cp:revision>7</cp:revision>
  <cp:lastPrinted>1999-11-19T05:42:00Z</cp:lastPrinted>
  <dcterms:created xsi:type="dcterms:W3CDTF">2021-04-05T06:52:00Z</dcterms:created>
  <dcterms:modified xsi:type="dcterms:W3CDTF">2023-12-25T00:57:00Z</dcterms:modified>
</cp:coreProperties>
</file>