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9A86B" w14:textId="1D9EA6EA" w:rsidR="00D80AA9" w:rsidRPr="003D7364" w:rsidRDefault="00F0432D" w:rsidP="00F0432D">
      <w:pPr>
        <w:spacing w:line="360" w:lineRule="auto"/>
        <w:ind w:firstLineChars="100" w:firstLine="22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>
        <w:rPr>
          <w:rFonts w:asciiTheme="minorEastAsia" w:eastAsiaTheme="minorEastAsia" w:hAnsiTheme="minorEastAsia" w:hint="eastAsia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B112AA" wp14:editId="295C27B0">
                <wp:simplePos x="0" y="0"/>
                <wp:positionH relativeFrom="column">
                  <wp:posOffset>2644140</wp:posOffset>
                </wp:positionH>
                <wp:positionV relativeFrom="paragraph">
                  <wp:posOffset>315595</wp:posOffset>
                </wp:positionV>
                <wp:extent cx="388620" cy="624840"/>
                <wp:effectExtent l="0" t="0" r="0" b="381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" cy="624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BBA001" w14:textId="115D4952" w:rsidR="003D7364" w:rsidRPr="007F6319" w:rsidRDefault="003D7364">
                            <w:pPr>
                              <w:rPr>
                                <w:sz w:val="24"/>
                              </w:rPr>
                            </w:pPr>
                            <w:r w:rsidRPr="007F6319">
                              <w:rPr>
                                <w:rFonts w:hint="eastAsia"/>
                                <w:sz w:val="24"/>
                              </w:rPr>
                              <w:t>断</w:t>
                            </w:r>
                          </w:p>
                          <w:p w14:paraId="42D27A53" w14:textId="574CF4A0" w:rsidR="003D7364" w:rsidRPr="007F6319" w:rsidRDefault="003D7364">
                            <w:pPr>
                              <w:rPr>
                                <w:sz w:val="24"/>
                              </w:rPr>
                            </w:pPr>
                            <w:r w:rsidRPr="007F6319">
                              <w:rPr>
                                <w:rFonts w:hint="eastAsia"/>
                                <w:sz w:val="24"/>
                              </w:rPr>
                              <w:t>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B112A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208.2pt;margin-top:24.85pt;width:30.6pt;height:4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" filled="f" stroked="f" strokeweight=".5pt">
                <v:textbox>
                  <w:txbxContent>
                    <w:p w14:paraId="57BBA001" w14:textId="115D4952" w:rsidR="003D7364" w:rsidRPr="007F6319" w:rsidRDefault="003D7364">
                      <w:pPr>
                        <w:rPr>
                          <w:sz w:val="24"/>
                        </w:rPr>
                      </w:pPr>
                      <w:r w:rsidRPr="007F6319">
                        <w:rPr>
                          <w:rFonts w:hint="eastAsia"/>
                          <w:sz w:val="24"/>
                        </w:rPr>
                        <w:t>断</w:t>
                      </w:r>
                    </w:p>
                    <w:p w14:paraId="42D27A53" w14:textId="574CF4A0" w:rsidR="003D7364" w:rsidRPr="007F6319" w:rsidRDefault="003D7364">
                      <w:pPr>
                        <w:rPr>
                          <w:sz w:val="24"/>
                        </w:rPr>
                      </w:pPr>
                      <w:r w:rsidRPr="007F6319">
                        <w:rPr>
                          <w:rFonts w:hint="eastAsia"/>
                          <w:sz w:val="24"/>
                        </w:rPr>
                        <w:t>減</w:t>
                      </w:r>
                    </w:p>
                  </w:txbxContent>
                </v:textbox>
              </v:shape>
            </w:pict>
          </mc:Fallback>
        </mc:AlternateContent>
      </w:r>
      <w:r w:rsidR="0069367E" w:rsidRPr="003D7364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様式第</w:t>
      </w:r>
      <w:r w:rsidR="003D7364" w:rsidRPr="003D7364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17</w:t>
      </w:r>
      <w:r w:rsidR="0069367E" w:rsidRPr="003D7364">
        <w:rPr>
          <w:rFonts w:asciiTheme="minorEastAsia" w:eastAsiaTheme="minorEastAsia" w:hAnsiTheme="minorEastAsia" w:hint="eastAsia"/>
          <w:b/>
          <w:color w:val="000000" w:themeColor="text1"/>
          <w:sz w:val="22"/>
          <w:szCs w:val="22"/>
        </w:rPr>
        <w:t>号</w:t>
      </w:r>
      <w:r w:rsidR="0069367E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（第</w:t>
      </w:r>
      <w:r w:rsidR="003D7364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25</w:t>
      </w:r>
      <w:r w:rsidR="00BC420F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条関係）</w:t>
      </w:r>
    </w:p>
    <w:p w14:paraId="4E88EE39" w14:textId="6A763074" w:rsidR="00822F64" w:rsidRDefault="007F6319" w:rsidP="003D7364">
      <w:pPr>
        <w:spacing w:afterLines="50" w:after="190" w:line="480" w:lineRule="auto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D7364">
        <w:rPr>
          <w:rFonts w:asciiTheme="minorEastAsia" w:eastAsiaTheme="minorEastAsia" w:hAnsiTheme="minor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1E29C4" wp14:editId="1ABA07D4">
                <wp:simplePos x="0" y="0"/>
                <wp:positionH relativeFrom="column">
                  <wp:posOffset>2044065</wp:posOffset>
                </wp:positionH>
                <wp:positionV relativeFrom="paragraph">
                  <wp:posOffset>107315</wp:posOffset>
                </wp:positionV>
                <wp:extent cx="2705100" cy="28575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886C5D" w14:textId="77777777" w:rsidR="00822F64" w:rsidRPr="007F6319" w:rsidRDefault="002819B2">
                            <w:pPr>
                              <w:rPr>
                                <w:sz w:val="24"/>
                                <w:szCs w:val="28"/>
                              </w:rPr>
                            </w:pPr>
                            <w:r w:rsidRPr="007F6319">
                              <w:rPr>
                                <w:rFonts w:hint="eastAsia"/>
                                <w:sz w:val="24"/>
                                <w:szCs w:val="28"/>
                              </w:rPr>
                              <w:t xml:space="preserve">水　道　　　</w:t>
                            </w:r>
                            <w:r w:rsidR="00125B82" w:rsidRPr="007F6319">
                              <w:rPr>
                                <w:rFonts w:hint="eastAsia"/>
                                <w:sz w:val="24"/>
                                <w:szCs w:val="28"/>
                              </w:rPr>
                              <w:t xml:space="preserve">水　</w:t>
                            </w:r>
                            <w:r w:rsidR="00822F64" w:rsidRPr="007F6319">
                              <w:rPr>
                                <w:rFonts w:hint="eastAsia"/>
                                <w:sz w:val="24"/>
                                <w:szCs w:val="28"/>
                              </w:rPr>
                              <w:t>届　出　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1E29C4" id="Rectangle 2" o:spid="_x0000_s1027" style="position:absolute;left:0;text-align:left;margin-left:160.95pt;margin-top:8.45pt;width:213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" filled="f" stroked="f">
                <v:textbox inset="5.85pt,.7pt,5.85pt,.7pt">
                  <w:txbxContent>
                    <w:p w14:paraId="18886C5D" w14:textId="77777777" w:rsidR="00822F64" w:rsidRPr="007F6319" w:rsidRDefault="002819B2">
                      <w:pPr>
                        <w:rPr>
                          <w:sz w:val="24"/>
                          <w:szCs w:val="28"/>
                        </w:rPr>
                      </w:pPr>
                      <w:r w:rsidRPr="007F6319">
                        <w:rPr>
                          <w:rFonts w:hint="eastAsia"/>
                          <w:sz w:val="24"/>
                          <w:szCs w:val="28"/>
                        </w:rPr>
                        <w:t xml:space="preserve">水　道　　　</w:t>
                      </w:r>
                      <w:r w:rsidR="00125B82" w:rsidRPr="007F6319">
                        <w:rPr>
                          <w:rFonts w:hint="eastAsia"/>
                          <w:sz w:val="24"/>
                          <w:szCs w:val="28"/>
                        </w:rPr>
                        <w:t xml:space="preserve">水　</w:t>
                      </w:r>
                      <w:r w:rsidR="00822F64" w:rsidRPr="007F6319">
                        <w:rPr>
                          <w:rFonts w:hint="eastAsia"/>
                          <w:sz w:val="24"/>
                          <w:szCs w:val="28"/>
                        </w:rPr>
                        <w:t>届　出　書</w:t>
                      </w:r>
                    </w:p>
                  </w:txbxContent>
                </v:textbox>
              </v:rect>
            </w:pict>
          </mc:Fallback>
        </mc:AlternateContent>
      </w:r>
      <w:r w:rsidR="00D80AA9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　　</w:t>
      </w:r>
      <w:r w:rsidR="00822F64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　　　　　　　　　</w:t>
      </w:r>
      <w:r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041"/>
        <w:gridCol w:w="2211"/>
        <w:gridCol w:w="4253"/>
      </w:tblGrid>
      <w:tr w:rsidR="00D80AA9" w:rsidRPr="003D7364" w14:paraId="68C9E8C7" w14:textId="77777777" w:rsidTr="00DB154F">
        <w:trPr>
          <w:cantSplit/>
          <w:trHeight w:hRule="exact" w:val="2129"/>
        </w:trPr>
        <w:tc>
          <w:tcPr>
            <w:tcW w:w="8505" w:type="dxa"/>
            <w:gridSpan w:val="3"/>
            <w:vAlign w:val="center"/>
          </w:tcPr>
          <w:p w14:paraId="7627D90B" w14:textId="7C57E9F1" w:rsidR="00D80AA9" w:rsidRPr="003D7364" w:rsidRDefault="00D80AA9" w:rsidP="00312934">
            <w:pPr>
              <w:snapToGrid w:val="0"/>
              <w:spacing w:line="240" w:lineRule="atLeast"/>
              <w:ind w:rightChars="-48" w:right="-101"/>
              <w:jc w:val="righ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年　　月　　日　</w:t>
            </w:r>
          </w:p>
          <w:p w14:paraId="1518047D" w14:textId="59D2D659" w:rsidR="00DB154F" w:rsidRDefault="0072183D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西諸広域行政事務組合</w:t>
            </w:r>
          </w:p>
          <w:p w14:paraId="71BE811D" w14:textId="6E864F3F" w:rsidR="00D80AA9" w:rsidRPr="003D7364" w:rsidRDefault="0072183D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  <w:u w:val="single"/>
              </w:rPr>
              <w:t xml:space="preserve">　　　　</w:t>
            </w:r>
            <w:bookmarkStart w:id="0" w:name="_GoBack"/>
            <w:bookmarkEnd w:id="0"/>
            <w:r w:rsidR="00F676BE" w:rsidRPr="003D7364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 xml:space="preserve">消防署長　</w:t>
            </w:r>
            <w:r w:rsidR="00313847" w:rsidRPr="003D7364">
              <w:rPr>
                <w:rFonts w:asciiTheme="minorEastAsia" w:eastAsiaTheme="minorEastAsia" w:hAnsiTheme="minorEastAsia" w:hint="eastAsia"/>
                <w:snapToGrid w:val="0"/>
                <w:color w:val="000000" w:themeColor="text1"/>
                <w:sz w:val="22"/>
                <w:szCs w:val="22"/>
              </w:rPr>
              <w:t>殿</w:t>
            </w:r>
          </w:p>
          <w:p w14:paraId="346C3B22" w14:textId="00994246" w:rsidR="00D80AA9" w:rsidRPr="003D7364" w:rsidRDefault="00D80AA9" w:rsidP="007F6319">
            <w:pPr>
              <w:snapToGrid w:val="0"/>
              <w:spacing w:line="240" w:lineRule="atLeast"/>
              <w:ind w:right="480" w:firstLineChars="1800" w:firstLine="396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届出者　住　所　　　　</w:t>
            </w:r>
            <w:r w:rsidR="00DB154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</w:t>
            </w: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　</w:t>
            </w:r>
          </w:p>
          <w:p w14:paraId="37255C19" w14:textId="3DE7724F" w:rsidR="00D80AA9" w:rsidRPr="003D7364" w:rsidRDefault="00D80AA9" w:rsidP="00DB154F">
            <w:pPr>
              <w:snapToGrid w:val="0"/>
              <w:spacing w:line="240" w:lineRule="atLeast"/>
              <w:ind w:right="-2" w:firstLineChars="2200" w:firstLine="484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電　話（　　　　　　</w:t>
            </w:r>
            <w:r w:rsidR="0069367E"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</w:t>
            </w:r>
            <w:r w:rsidR="00DB154F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 </w:t>
            </w: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）</w:t>
            </w:r>
          </w:p>
          <w:p w14:paraId="2F4AEF45" w14:textId="06184BB8" w:rsidR="00D80AA9" w:rsidRPr="003D7364" w:rsidRDefault="00DB154F" w:rsidP="00DB154F">
            <w:pPr>
              <w:snapToGrid w:val="0"/>
              <w:spacing w:line="240" w:lineRule="atLeast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　　　　　　　　　　　　　　　　　　　</w:t>
            </w:r>
            <w:r w:rsidR="00D80AA9"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氏　名</w:t>
            </w:r>
            <w:r w:rsidR="00D80AA9" w:rsidRPr="003D7364">
              <w:rPr>
                <w:rFonts w:asciiTheme="minorEastAsia" w:eastAsiaTheme="minorEastAsia" w:hAnsiTheme="minorEastAsia" w:hint="eastAsia"/>
                <w:vanish/>
                <w:color w:val="000000" w:themeColor="text1"/>
                <w:sz w:val="22"/>
                <w:szCs w:val="22"/>
              </w:rPr>
              <w:t>印</w:t>
            </w:r>
          </w:p>
        </w:tc>
      </w:tr>
      <w:tr w:rsidR="00D80AA9" w:rsidRPr="003D7364" w14:paraId="6A5556A7" w14:textId="77777777" w:rsidTr="00DB154F">
        <w:trPr>
          <w:cantSplit/>
          <w:trHeight w:hRule="exact" w:val="567"/>
        </w:trPr>
        <w:tc>
          <w:tcPr>
            <w:tcW w:w="2041" w:type="dxa"/>
            <w:vMerge w:val="restart"/>
            <w:vAlign w:val="center"/>
          </w:tcPr>
          <w:p w14:paraId="24F41BC5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断</w:t>
            </w:r>
          </w:p>
          <w:p w14:paraId="43DA299C" w14:textId="77777777" w:rsidR="00D80AA9" w:rsidRPr="003D7364" w:rsidRDefault="00D80AA9" w:rsidP="0069367E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水予定日時</w:t>
            </w:r>
          </w:p>
          <w:p w14:paraId="237B25BB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減</w:t>
            </w:r>
          </w:p>
        </w:tc>
        <w:tc>
          <w:tcPr>
            <w:tcW w:w="6464" w:type="dxa"/>
            <w:gridSpan w:val="2"/>
            <w:vAlign w:val="center"/>
          </w:tcPr>
          <w:p w14:paraId="46634B87" w14:textId="0425A745" w:rsidR="00D80AA9" w:rsidRPr="003D7364" w:rsidRDefault="0069367E" w:rsidP="00E20BDE">
            <w:pPr>
              <w:snapToGrid w:val="0"/>
              <w:spacing w:line="240" w:lineRule="atLeast"/>
              <w:ind w:firstLineChars="100" w:firstLine="22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自</w:t>
            </w:r>
            <w:r w:rsidR="00E20BDE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　</w:t>
            </w: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年　　</w:t>
            </w:r>
            <w:r w:rsidR="0031293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 </w:t>
            </w: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月　　</w:t>
            </w:r>
            <w:r w:rsidR="0031293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 </w:t>
            </w: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日　　　　時　　　</w:t>
            </w:r>
            <w:r w:rsidR="00D80AA9"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分</w:t>
            </w:r>
          </w:p>
        </w:tc>
      </w:tr>
      <w:tr w:rsidR="00D80AA9" w:rsidRPr="003D7364" w14:paraId="48AE0684" w14:textId="77777777" w:rsidTr="00DB154F">
        <w:trPr>
          <w:cantSplit/>
          <w:trHeight w:hRule="exact" w:val="567"/>
        </w:trPr>
        <w:tc>
          <w:tcPr>
            <w:tcW w:w="2041" w:type="dxa"/>
            <w:vMerge/>
            <w:vAlign w:val="center"/>
          </w:tcPr>
          <w:p w14:paraId="66EA31FC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6464" w:type="dxa"/>
            <w:gridSpan w:val="2"/>
            <w:vAlign w:val="center"/>
          </w:tcPr>
          <w:p w14:paraId="418C9146" w14:textId="338EB1DF" w:rsidR="00D80AA9" w:rsidRPr="003D7364" w:rsidRDefault="0069367E" w:rsidP="00E20BDE">
            <w:pPr>
              <w:snapToGrid w:val="0"/>
              <w:spacing w:line="240" w:lineRule="atLeast"/>
              <w:ind w:firstLineChars="100" w:firstLine="22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至</w:t>
            </w:r>
            <w:r w:rsidR="00E20BDE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</w:t>
            </w: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　　年　　</w:t>
            </w:r>
            <w:r w:rsidR="0031293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 </w:t>
            </w: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月　</w:t>
            </w:r>
            <w:r w:rsidR="0031293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 </w:t>
            </w: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　日　　　　時　　　</w:t>
            </w:r>
            <w:r w:rsidR="00D80AA9"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分</w:t>
            </w:r>
          </w:p>
        </w:tc>
      </w:tr>
      <w:tr w:rsidR="00D80AA9" w:rsidRPr="003D7364" w14:paraId="597A6C13" w14:textId="77777777" w:rsidTr="00DB154F">
        <w:trPr>
          <w:trHeight w:hRule="exact" w:val="1076"/>
        </w:trPr>
        <w:tc>
          <w:tcPr>
            <w:tcW w:w="2041" w:type="dxa"/>
            <w:vAlign w:val="center"/>
          </w:tcPr>
          <w:p w14:paraId="573CD8DB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断</w:t>
            </w:r>
          </w:p>
          <w:p w14:paraId="545840C5" w14:textId="77777777" w:rsidR="00D80AA9" w:rsidRPr="003D7364" w:rsidRDefault="00D80AA9" w:rsidP="0069367E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水区域</w:t>
            </w:r>
          </w:p>
          <w:p w14:paraId="58B99F08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減</w:t>
            </w:r>
          </w:p>
        </w:tc>
        <w:tc>
          <w:tcPr>
            <w:tcW w:w="6464" w:type="dxa"/>
            <w:gridSpan w:val="2"/>
            <w:vAlign w:val="center"/>
          </w:tcPr>
          <w:p w14:paraId="6416CB19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D80AA9" w:rsidRPr="003D7364" w14:paraId="28F599C1" w14:textId="77777777" w:rsidTr="00DB154F">
        <w:trPr>
          <w:trHeight w:hRule="exact" w:val="1076"/>
        </w:trPr>
        <w:tc>
          <w:tcPr>
            <w:tcW w:w="2041" w:type="dxa"/>
            <w:vAlign w:val="center"/>
          </w:tcPr>
          <w:p w14:paraId="4891079E" w14:textId="77777777" w:rsidR="00D80AA9" w:rsidRPr="003D7364" w:rsidRDefault="00D80AA9" w:rsidP="0069367E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工事場所</w:t>
            </w:r>
          </w:p>
        </w:tc>
        <w:tc>
          <w:tcPr>
            <w:tcW w:w="6464" w:type="dxa"/>
            <w:gridSpan w:val="2"/>
            <w:vAlign w:val="center"/>
          </w:tcPr>
          <w:p w14:paraId="7EDE15C1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D80AA9" w:rsidRPr="003D7364" w14:paraId="50E5B1BB" w14:textId="77777777" w:rsidTr="00DB154F">
        <w:trPr>
          <w:trHeight w:hRule="exact" w:val="1076"/>
        </w:trPr>
        <w:tc>
          <w:tcPr>
            <w:tcW w:w="2041" w:type="dxa"/>
            <w:vAlign w:val="center"/>
          </w:tcPr>
          <w:p w14:paraId="711858B4" w14:textId="77777777" w:rsidR="00D80AA9" w:rsidRPr="003D7364" w:rsidRDefault="00D80AA9" w:rsidP="0069367E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理由</w:t>
            </w:r>
          </w:p>
        </w:tc>
        <w:tc>
          <w:tcPr>
            <w:tcW w:w="6464" w:type="dxa"/>
            <w:gridSpan w:val="2"/>
            <w:vAlign w:val="center"/>
          </w:tcPr>
          <w:p w14:paraId="4E0FD831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D80AA9" w:rsidRPr="003D7364" w14:paraId="3D8F81B4" w14:textId="77777777" w:rsidTr="00DB154F">
        <w:trPr>
          <w:trHeight w:hRule="exact" w:val="567"/>
        </w:trPr>
        <w:tc>
          <w:tcPr>
            <w:tcW w:w="2041" w:type="dxa"/>
            <w:vAlign w:val="center"/>
          </w:tcPr>
          <w:p w14:paraId="16E03C49" w14:textId="77777777" w:rsidR="00D80AA9" w:rsidRPr="003D7364" w:rsidRDefault="00D80AA9" w:rsidP="0069367E">
            <w:pPr>
              <w:snapToGrid w:val="0"/>
              <w:spacing w:line="240" w:lineRule="atLeast"/>
              <w:jc w:val="distribute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現場責任者氏名</w:t>
            </w:r>
          </w:p>
        </w:tc>
        <w:tc>
          <w:tcPr>
            <w:tcW w:w="6464" w:type="dxa"/>
            <w:gridSpan w:val="2"/>
            <w:vAlign w:val="center"/>
          </w:tcPr>
          <w:p w14:paraId="33757ED5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  <w:tr w:rsidR="00D80AA9" w:rsidRPr="003D7364" w14:paraId="6B0AE9F1" w14:textId="77777777" w:rsidTr="00DB154F">
        <w:trPr>
          <w:trHeight w:hRule="exact" w:val="567"/>
        </w:trPr>
        <w:tc>
          <w:tcPr>
            <w:tcW w:w="4252" w:type="dxa"/>
            <w:gridSpan w:val="2"/>
            <w:vAlign w:val="center"/>
          </w:tcPr>
          <w:p w14:paraId="456FA571" w14:textId="77777777" w:rsidR="00D80AA9" w:rsidRPr="003D7364" w:rsidRDefault="0069367E" w:rsidP="00DB154F">
            <w:pPr>
              <w:snapToGrid w:val="0"/>
              <w:spacing w:line="240" w:lineRule="atLeast"/>
              <w:ind w:firstLineChars="700" w:firstLine="154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※　受　付</w:t>
            </w:r>
            <w:r w:rsidR="00D80AA9"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欄</w:t>
            </w:r>
          </w:p>
        </w:tc>
        <w:tc>
          <w:tcPr>
            <w:tcW w:w="4253" w:type="dxa"/>
            <w:vAlign w:val="center"/>
          </w:tcPr>
          <w:p w14:paraId="672AABBA" w14:textId="77777777" w:rsidR="00D80AA9" w:rsidRPr="003D7364" w:rsidRDefault="0069367E" w:rsidP="00DB154F">
            <w:pPr>
              <w:snapToGrid w:val="0"/>
              <w:spacing w:line="240" w:lineRule="atLeast"/>
              <w:ind w:firstLineChars="700" w:firstLine="1540"/>
              <w:jc w:val="lef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  <w:r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>※　経　過</w:t>
            </w:r>
            <w:r w:rsidR="00D80AA9" w:rsidRPr="003D7364">
              <w:rPr>
                <w:rFonts w:asciiTheme="minorEastAsia" w:eastAsiaTheme="minorEastAsia" w:hAnsiTheme="minorEastAsia" w:hint="eastAsia"/>
                <w:color w:val="000000" w:themeColor="text1"/>
                <w:sz w:val="22"/>
                <w:szCs w:val="22"/>
              </w:rPr>
              <w:t xml:space="preserve">　欄</w:t>
            </w:r>
          </w:p>
        </w:tc>
      </w:tr>
      <w:tr w:rsidR="00D80AA9" w:rsidRPr="003D7364" w14:paraId="34C1CD19" w14:textId="77777777" w:rsidTr="00DB154F">
        <w:trPr>
          <w:trHeight w:hRule="exact" w:val="1393"/>
        </w:trPr>
        <w:tc>
          <w:tcPr>
            <w:tcW w:w="4252" w:type="dxa"/>
            <w:gridSpan w:val="2"/>
            <w:vAlign w:val="center"/>
          </w:tcPr>
          <w:p w14:paraId="1CBDA78E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4253" w:type="dxa"/>
            <w:vAlign w:val="center"/>
          </w:tcPr>
          <w:p w14:paraId="32D1C6BB" w14:textId="77777777" w:rsidR="00D80AA9" w:rsidRPr="003D7364" w:rsidRDefault="00D80AA9" w:rsidP="0069367E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2"/>
                <w:szCs w:val="22"/>
              </w:rPr>
            </w:pPr>
          </w:p>
        </w:tc>
      </w:tr>
    </w:tbl>
    <w:p w14:paraId="09E617C5" w14:textId="77777777" w:rsidR="00D80AA9" w:rsidRPr="003D7364" w:rsidRDefault="00D80AA9" w:rsidP="00822F64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備考</w:t>
      </w:r>
    </w:p>
    <w:p w14:paraId="5B2A9251" w14:textId="77777777" w:rsidR="00D80AA9" w:rsidRPr="003D7364" w:rsidRDefault="002819B2" w:rsidP="00D96E0D">
      <w:pPr>
        <w:spacing w:line="240" w:lineRule="exact"/>
        <w:ind w:firstLineChars="200" w:firstLine="44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１</w:t>
      </w:r>
      <w:r w:rsidR="00D96E0D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</w:t>
      </w:r>
      <w:r w:rsidR="00CA1508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この用紙の大きさは、日本産</w:t>
      </w:r>
      <w:r w:rsidR="00D80AA9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業規格Ａ４とすること。</w:t>
      </w:r>
    </w:p>
    <w:p w14:paraId="0B3C1EA5" w14:textId="77777777" w:rsidR="00F676BE" w:rsidRPr="003D7364" w:rsidRDefault="002819B2" w:rsidP="00822F64">
      <w:pPr>
        <w:spacing w:line="240" w:lineRule="exact"/>
        <w:ind w:firstLineChars="200" w:firstLine="440"/>
        <w:rPr>
          <w:rFonts w:asciiTheme="minorEastAsia" w:eastAsiaTheme="minorEastAsia" w:hAnsiTheme="minorEastAsia"/>
          <w:snapToGrid w:val="0"/>
          <w:color w:val="000000" w:themeColor="text1"/>
          <w:sz w:val="22"/>
          <w:szCs w:val="22"/>
        </w:rPr>
      </w:pPr>
      <w:r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２</w:t>
      </w:r>
      <w:r w:rsidR="00F676BE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この届出書は、正副各１通提出すること。</w:t>
      </w:r>
    </w:p>
    <w:p w14:paraId="1C706507" w14:textId="77777777" w:rsidR="0069367E" w:rsidRPr="003D7364" w:rsidRDefault="002819B2" w:rsidP="00822F64">
      <w:pPr>
        <w:spacing w:line="240" w:lineRule="exact"/>
        <w:ind w:left="630" w:hanging="63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３</w:t>
      </w:r>
      <w:r w:rsidR="00D80AA9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法人又は組合にあっては、その名称、代表者氏名、主たる事務所の所在地を記入</w:t>
      </w:r>
    </w:p>
    <w:p w14:paraId="1EE08327" w14:textId="77777777" w:rsidR="00D80AA9" w:rsidRPr="003D7364" w:rsidRDefault="00D80AA9" w:rsidP="00822F64">
      <w:pPr>
        <w:spacing w:line="240" w:lineRule="exact"/>
        <w:ind w:leftChars="100" w:left="210" w:firstLineChars="200" w:firstLine="440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>すること。</w:t>
      </w:r>
    </w:p>
    <w:p w14:paraId="26143F31" w14:textId="77777777" w:rsidR="00D80AA9" w:rsidRPr="003D7364" w:rsidRDefault="002819B2" w:rsidP="00822F64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４</w:t>
      </w:r>
      <w:r w:rsidR="00D80AA9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※印の欄は、記入しないこと。</w:t>
      </w:r>
    </w:p>
    <w:p w14:paraId="71C91456" w14:textId="77777777" w:rsidR="00D80AA9" w:rsidRPr="003D7364" w:rsidRDefault="002819B2" w:rsidP="00822F64">
      <w:pPr>
        <w:spacing w:line="240" w:lineRule="exact"/>
        <w:rPr>
          <w:rFonts w:asciiTheme="minorEastAsia" w:eastAsiaTheme="minorEastAsia" w:hAnsiTheme="minorEastAsia"/>
          <w:color w:val="000000" w:themeColor="text1"/>
          <w:sz w:val="22"/>
          <w:szCs w:val="22"/>
        </w:rPr>
      </w:pPr>
      <w:r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　５</w:t>
      </w:r>
      <w:r w:rsidR="00D80AA9" w:rsidRPr="003D7364">
        <w:rPr>
          <w:rFonts w:asciiTheme="minorEastAsia" w:eastAsiaTheme="minorEastAsia" w:hAnsiTheme="minorEastAsia" w:hint="eastAsia"/>
          <w:color w:val="000000" w:themeColor="text1"/>
          <w:sz w:val="22"/>
          <w:szCs w:val="22"/>
        </w:rPr>
        <w:t xml:space="preserve">　断・減水区域の略図を添付すること。</w:t>
      </w:r>
    </w:p>
    <w:sectPr w:rsidR="00D80AA9" w:rsidRPr="003D7364" w:rsidSect="00C05B65">
      <w:type w:val="continuous"/>
      <w:pgSz w:w="11906" w:h="16838" w:code="9"/>
      <w:pgMar w:top="1701" w:right="720" w:bottom="720" w:left="1701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9E5D6" w14:textId="77777777" w:rsidR="00222D17" w:rsidRDefault="00222D17">
      <w:r>
        <w:separator/>
      </w:r>
    </w:p>
  </w:endnote>
  <w:endnote w:type="continuationSeparator" w:id="0">
    <w:p w14:paraId="547DBC89" w14:textId="77777777" w:rsidR="00222D17" w:rsidRDefault="00222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4E45EA" w14:textId="77777777" w:rsidR="00222D17" w:rsidRDefault="00222D17">
      <w:r>
        <w:separator/>
      </w:r>
    </w:p>
  </w:footnote>
  <w:footnote w:type="continuationSeparator" w:id="0">
    <w:p w14:paraId="27A76442" w14:textId="77777777" w:rsidR="00222D17" w:rsidRDefault="00222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attachedTemplate r:id="rId1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A766A1"/>
    <w:rsid w:val="000D7AFE"/>
    <w:rsid w:val="00125B82"/>
    <w:rsid w:val="001A11AF"/>
    <w:rsid w:val="001D1D0B"/>
    <w:rsid w:val="00222D17"/>
    <w:rsid w:val="00257B56"/>
    <w:rsid w:val="002819B2"/>
    <w:rsid w:val="002A645D"/>
    <w:rsid w:val="00312934"/>
    <w:rsid w:val="00313847"/>
    <w:rsid w:val="00357C99"/>
    <w:rsid w:val="003D7364"/>
    <w:rsid w:val="004677E2"/>
    <w:rsid w:val="00472C30"/>
    <w:rsid w:val="004B2A1E"/>
    <w:rsid w:val="004C59FE"/>
    <w:rsid w:val="004D5432"/>
    <w:rsid w:val="00522E57"/>
    <w:rsid w:val="005724DE"/>
    <w:rsid w:val="005D27E5"/>
    <w:rsid w:val="005E460F"/>
    <w:rsid w:val="0069367E"/>
    <w:rsid w:val="006C0F7F"/>
    <w:rsid w:val="00716E3B"/>
    <w:rsid w:val="0072183D"/>
    <w:rsid w:val="007417E3"/>
    <w:rsid w:val="00782BC0"/>
    <w:rsid w:val="007A06D4"/>
    <w:rsid w:val="007B2387"/>
    <w:rsid w:val="007D533B"/>
    <w:rsid w:val="007F6319"/>
    <w:rsid w:val="00822F64"/>
    <w:rsid w:val="00866BF5"/>
    <w:rsid w:val="00893BBD"/>
    <w:rsid w:val="008B6DBD"/>
    <w:rsid w:val="008E612B"/>
    <w:rsid w:val="00941536"/>
    <w:rsid w:val="00980D69"/>
    <w:rsid w:val="00A766A1"/>
    <w:rsid w:val="00AC38AE"/>
    <w:rsid w:val="00AC7052"/>
    <w:rsid w:val="00BC420F"/>
    <w:rsid w:val="00BF54C2"/>
    <w:rsid w:val="00C05B65"/>
    <w:rsid w:val="00C9464E"/>
    <w:rsid w:val="00CA1508"/>
    <w:rsid w:val="00CB209E"/>
    <w:rsid w:val="00D050ED"/>
    <w:rsid w:val="00D80AA9"/>
    <w:rsid w:val="00D96E0D"/>
    <w:rsid w:val="00DB154F"/>
    <w:rsid w:val="00E20BDE"/>
    <w:rsid w:val="00E240EE"/>
    <w:rsid w:val="00E31997"/>
    <w:rsid w:val="00EE6CF6"/>
    <w:rsid w:val="00F0432D"/>
    <w:rsid w:val="00F275B8"/>
    <w:rsid w:val="00F53A78"/>
    <w:rsid w:val="00F676BE"/>
    <w:rsid w:val="00FA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1DFDB7"/>
  <w14:defaultImageDpi w14:val="0"/>
  <w15:docId w15:val="{D4E801FE-C78C-45F8-A100-2DF24748D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AS&#26032;&#12475;&#12483;&#12488;&#12450;&#12483;&#12503;\AS&#26032;-&#27096;&#24335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AS新-様式</Template>
  <TotalTime>14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別記様式第11号</vt:lpstr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別記様式第11号</dc:title>
  <dc:subject/>
  <dc:creator>五味</dc:creator>
  <cp:keywords/>
  <dc:description/>
  <cp:lastModifiedBy>user</cp:lastModifiedBy>
  <cp:revision>11</cp:revision>
  <cp:lastPrinted>1999-11-19T05:42:00Z</cp:lastPrinted>
  <dcterms:created xsi:type="dcterms:W3CDTF">2021-04-05T06:52:00Z</dcterms:created>
  <dcterms:modified xsi:type="dcterms:W3CDTF">2023-12-25T00:57:00Z</dcterms:modified>
</cp:coreProperties>
</file>