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D2A37" w14:textId="6D58DBF0" w:rsidR="00215AF2" w:rsidRPr="00A57056" w:rsidRDefault="00CC7B8D" w:rsidP="00A57056">
      <w:pPr>
        <w:ind w:firstLineChars="128" w:firstLine="283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A57056">
        <w:rPr>
          <w:rFonts w:asciiTheme="minorEastAsia" w:eastAsiaTheme="minorEastAsia" w:hAnsiTheme="minorEastAsia" w:hint="eastAsia"/>
          <w:b/>
          <w:snapToGrid w:val="0"/>
          <w:color w:val="000000" w:themeColor="text1"/>
          <w:sz w:val="22"/>
          <w:szCs w:val="22"/>
        </w:rPr>
        <w:t>様式第</w:t>
      </w:r>
      <w:r w:rsidR="00A57056" w:rsidRPr="00A57056">
        <w:rPr>
          <w:rFonts w:asciiTheme="minorEastAsia" w:eastAsiaTheme="minorEastAsia" w:hAnsiTheme="minorEastAsia" w:hint="eastAsia"/>
          <w:b/>
          <w:snapToGrid w:val="0"/>
          <w:color w:val="000000" w:themeColor="text1"/>
          <w:sz w:val="22"/>
          <w:szCs w:val="22"/>
        </w:rPr>
        <w:t>16</w:t>
      </w:r>
      <w:r w:rsidRPr="00A57056">
        <w:rPr>
          <w:rFonts w:asciiTheme="minorEastAsia" w:eastAsiaTheme="minorEastAsia" w:hAnsiTheme="minorEastAsia" w:hint="eastAsia"/>
          <w:b/>
          <w:snapToGrid w:val="0"/>
          <w:color w:val="000000" w:themeColor="text1"/>
          <w:sz w:val="22"/>
          <w:szCs w:val="22"/>
        </w:rPr>
        <w:t>号</w:t>
      </w:r>
      <w:r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（第</w:t>
      </w:r>
      <w:r w:rsidR="00A57056"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25</w:t>
      </w:r>
      <w:r w:rsidR="00542D9C"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条関係）</w:t>
      </w:r>
    </w:p>
    <w:p w14:paraId="22892359" w14:textId="77777777" w:rsidR="00215AF2" w:rsidRPr="003F782D" w:rsidRDefault="00215AF2" w:rsidP="003F782D">
      <w:pPr>
        <w:spacing w:afterLines="50" w:after="190"/>
        <w:ind w:firstLineChars="1250" w:firstLine="3000"/>
        <w:rPr>
          <w:rFonts w:asciiTheme="minorEastAsia" w:eastAsiaTheme="minorEastAsia" w:hAnsiTheme="minorEastAsia"/>
          <w:color w:val="000000" w:themeColor="text1"/>
          <w:sz w:val="24"/>
          <w:szCs w:val="22"/>
        </w:rPr>
      </w:pPr>
      <w:r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催</w:t>
      </w:r>
      <w:r w:rsidR="006C0408"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物</w:t>
      </w:r>
      <w:r w:rsidR="006C0408"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開</w:t>
      </w:r>
      <w:r w:rsidR="006C0408"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催</w:t>
      </w:r>
      <w:r w:rsidR="006C0408"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届</w:t>
      </w:r>
      <w:r w:rsidR="006C0408"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出</w:t>
      </w:r>
      <w:r w:rsidR="006C0408"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　</w:t>
      </w:r>
      <w:r w:rsidRPr="003F782D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書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98"/>
        <w:gridCol w:w="568"/>
        <w:gridCol w:w="1024"/>
        <w:gridCol w:w="851"/>
        <w:gridCol w:w="1275"/>
        <w:gridCol w:w="993"/>
        <w:gridCol w:w="850"/>
        <w:gridCol w:w="567"/>
        <w:gridCol w:w="1701"/>
      </w:tblGrid>
      <w:tr w:rsidR="00215AF2" w:rsidRPr="00A57056" w14:paraId="1F22A818" w14:textId="77777777" w:rsidTr="00A57056">
        <w:trPr>
          <w:cantSplit/>
          <w:trHeight w:hRule="exact" w:val="2295"/>
        </w:trPr>
        <w:tc>
          <w:tcPr>
            <w:tcW w:w="8327" w:type="dxa"/>
            <w:gridSpan w:val="9"/>
            <w:vAlign w:val="center"/>
          </w:tcPr>
          <w:p w14:paraId="021DDCFC" w14:textId="77777777" w:rsidR="00215AF2" w:rsidRPr="00A57056" w:rsidRDefault="00215AF2" w:rsidP="00CC7B8D">
            <w:pPr>
              <w:wordWrap/>
              <w:snapToGrid w:val="0"/>
              <w:spacing w:line="240" w:lineRule="atLeast"/>
              <w:ind w:right="120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年　　月　　日　</w:t>
            </w:r>
          </w:p>
          <w:p w14:paraId="73B3E32B" w14:textId="25BF3A09" w:rsidR="00A57056" w:rsidRDefault="00143830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西諸広域行政事務組合</w:t>
            </w:r>
          </w:p>
          <w:p w14:paraId="4EB371BF" w14:textId="7A27779D" w:rsidR="00215AF2" w:rsidRPr="00A57056" w:rsidRDefault="00143830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  <w:u w:val="single"/>
              </w:rPr>
              <w:t xml:space="preserve">　　　　</w:t>
            </w:r>
            <w:bookmarkStart w:id="0" w:name="_GoBack"/>
            <w:bookmarkEnd w:id="0"/>
            <w:r w:rsidR="00E46D43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消防署長　殿</w:t>
            </w:r>
          </w:p>
          <w:p w14:paraId="551F8571" w14:textId="77777777" w:rsidR="00215AF2" w:rsidRPr="00A57056" w:rsidRDefault="00215AF2" w:rsidP="00CC7B8D">
            <w:pPr>
              <w:wordWrap/>
              <w:snapToGrid w:val="0"/>
              <w:spacing w:line="240" w:lineRule="atLeast"/>
              <w:ind w:right="960" w:firstLineChars="1800" w:firstLine="3960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届出者　住</w:t>
            </w:r>
            <w:r w:rsidR="00CC7B8D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所</w:t>
            </w:r>
          </w:p>
          <w:p w14:paraId="354F1911" w14:textId="45E584E0" w:rsidR="00215AF2" w:rsidRPr="00A57056" w:rsidRDefault="00215AF2" w:rsidP="00CC7B8D">
            <w:pPr>
              <w:wordWrap/>
              <w:snapToGrid w:val="0"/>
              <w:spacing w:line="240" w:lineRule="atLeast"/>
              <w:ind w:right="-481" w:firstLineChars="2200" w:firstLine="4840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電　話（　　　　　　</w:t>
            </w:r>
            <w:r w:rsidR="00CC7B8D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717408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）</w:t>
            </w:r>
          </w:p>
          <w:p w14:paraId="368172EC" w14:textId="77777777" w:rsidR="00215AF2" w:rsidRPr="00A57056" w:rsidRDefault="00215AF2" w:rsidP="00CC7B8D">
            <w:pPr>
              <w:wordWrap/>
              <w:snapToGrid w:val="0"/>
              <w:spacing w:line="240" w:lineRule="atLeast"/>
              <w:ind w:right="-55" w:firstLineChars="2200" w:firstLine="4840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氏　名　　　　　　　　</w:t>
            </w:r>
            <w:r w:rsidR="00CC7B8D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9D1873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Pr="00A57056">
              <w:rPr>
                <w:rFonts w:asciiTheme="minorEastAsia" w:eastAsiaTheme="minorEastAsia" w:hAnsiTheme="minorEastAsia" w:hint="eastAsia"/>
                <w:snapToGrid w:val="0"/>
                <w:vanish/>
                <w:color w:val="000000" w:themeColor="text1"/>
                <w:sz w:val="22"/>
                <w:szCs w:val="22"/>
              </w:rPr>
              <w:t>印</w:t>
            </w: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</w:p>
        </w:tc>
      </w:tr>
      <w:tr w:rsidR="00215AF2" w:rsidRPr="00A57056" w14:paraId="7F258DCF" w14:textId="77777777" w:rsidTr="00AE5B40">
        <w:trPr>
          <w:cantSplit/>
          <w:trHeight w:hRule="exact" w:val="510"/>
        </w:trPr>
        <w:tc>
          <w:tcPr>
            <w:tcW w:w="1066" w:type="dxa"/>
            <w:gridSpan w:val="2"/>
            <w:vMerge w:val="restart"/>
            <w:vAlign w:val="center"/>
          </w:tcPr>
          <w:p w14:paraId="0F976AD3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防火</w:t>
            </w:r>
            <w:r w:rsidRPr="00A57056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br/>
            </w: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対象物</w:t>
            </w:r>
          </w:p>
        </w:tc>
        <w:tc>
          <w:tcPr>
            <w:tcW w:w="1024" w:type="dxa"/>
            <w:vAlign w:val="center"/>
          </w:tcPr>
          <w:p w14:paraId="3EE9ECC8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所在地</w:t>
            </w:r>
          </w:p>
        </w:tc>
        <w:tc>
          <w:tcPr>
            <w:tcW w:w="6237" w:type="dxa"/>
            <w:gridSpan w:val="6"/>
            <w:vAlign w:val="center"/>
          </w:tcPr>
          <w:p w14:paraId="2F2D7D1D" w14:textId="6B610E16" w:rsidR="00215AF2" w:rsidRPr="00A57056" w:rsidRDefault="00AE5B40" w:rsidP="007103C4">
            <w:pPr>
              <w:wordWrap/>
              <w:snapToGrid w:val="0"/>
              <w:spacing w:line="240" w:lineRule="atLeast"/>
              <w:ind w:rightChars="-161" w:right="-338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　　　　　　　　　</w:t>
            </w:r>
            <w:r w:rsidR="006C0408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215AF2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7103C4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="00215AF2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="007103C4" w:rsidRPr="00A5705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（電話　　　　　　　）</w:t>
            </w:r>
          </w:p>
        </w:tc>
      </w:tr>
      <w:tr w:rsidR="00215AF2" w:rsidRPr="00A57056" w14:paraId="5E950FE7" w14:textId="77777777" w:rsidTr="00AE5B40">
        <w:trPr>
          <w:cantSplit/>
          <w:trHeight w:hRule="exact" w:val="510"/>
        </w:trPr>
        <w:tc>
          <w:tcPr>
            <w:tcW w:w="1066" w:type="dxa"/>
            <w:gridSpan w:val="2"/>
            <w:vMerge/>
          </w:tcPr>
          <w:p w14:paraId="5EBE3AF4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024" w:type="dxa"/>
            <w:vAlign w:val="center"/>
          </w:tcPr>
          <w:p w14:paraId="42E88D1D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名称</w:t>
            </w:r>
          </w:p>
        </w:tc>
        <w:tc>
          <w:tcPr>
            <w:tcW w:w="3119" w:type="dxa"/>
            <w:gridSpan w:val="3"/>
          </w:tcPr>
          <w:p w14:paraId="6E7A6FA5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6A19EC2C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本来の用途</w:t>
            </w:r>
          </w:p>
        </w:tc>
        <w:tc>
          <w:tcPr>
            <w:tcW w:w="1701" w:type="dxa"/>
          </w:tcPr>
          <w:p w14:paraId="7F864F17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215AF2" w:rsidRPr="00A57056" w14:paraId="1D06E52C" w14:textId="77777777" w:rsidTr="00AE5B40">
        <w:trPr>
          <w:cantSplit/>
          <w:trHeight w:hRule="exact" w:val="510"/>
        </w:trPr>
        <w:tc>
          <w:tcPr>
            <w:tcW w:w="498" w:type="dxa"/>
            <w:vMerge w:val="restart"/>
            <w:textDirection w:val="tbRlV"/>
            <w:vAlign w:val="center"/>
          </w:tcPr>
          <w:p w14:paraId="178FF626" w14:textId="77777777" w:rsidR="00215AF2" w:rsidRPr="00A57056" w:rsidRDefault="00215AF2" w:rsidP="00AE5B40">
            <w:pPr>
              <w:wordWrap/>
              <w:snapToGrid w:val="0"/>
              <w:spacing w:line="240" w:lineRule="atLeast"/>
              <w:ind w:left="102" w:right="102"/>
              <w:jc w:val="center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使用箇所</w:t>
            </w:r>
          </w:p>
        </w:tc>
        <w:tc>
          <w:tcPr>
            <w:tcW w:w="2443" w:type="dxa"/>
            <w:gridSpan w:val="3"/>
            <w:vAlign w:val="center"/>
          </w:tcPr>
          <w:p w14:paraId="08E2D27F" w14:textId="37E82136" w:rsidR="00215AF2" w:rsidRPr="00A57056" w:rsidRDefault="00E46D43" w:rsidP="00AE5B40">
            <w:pPr>
              <w:wordWrap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位</w:t>
            </w:r>
            <w:r w:rsidR="00AE5B40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215AF2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置</w:t>
            </w:r>
          </w:p>
        </w:tc>
        <w:tc>
          <w:tcPr>
            <w:tcW w:w="2268" w:type="dxa"/>
            <w:gridSpan w:val="2"/>
            <w:vAlign w:val="center"/>
          </w:tcPr>
          <w:p w14:paraId="00B1F894" w14:textId="737200EA" w:rsidR="00215AF2" w:rsidRPr="00A57056" w:rsidRDefault="00CC7B8D" w:rsidP="00AE5B40">
            <w:pPr>
              <w:wordWrap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面</w:t>
            </w:r>
            <w:r w:rsidR="00AE5B40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215AF2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積</w:t>
            </w:r>
          </w:p>
        </w:tc>
        <w:tc>
          <w:tcPr>
            <w:tcW w:w="3118" w:type="dxa"/>
            <w:gridSpan w:val="3"/>
            <w:vAlign w:val="center"/>
          </w:tcPr>
          <w:p w14:paraId="469A0036" w14:textId="267EC40B" w:rsidR="00215AF2" w:rsidRPr="00A57056" w:rsidRDefault="00E46D43" w:rsidP="00AE5B40">
            <w:pPr>
              <w:wordWrap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客</w:t>
            </w:r>
            <w:r w:rsidR="00AE5B40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席</w:t>
            </w:r>
            <w:r w:rsidR="00AE5B40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の</w:t>
            </w:r>
            <w:r w:rsidR="00AE5B40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構</w:t>
            </w:r>
            <w:r w:rsidR="00AE5B40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造</w:t>
            </w:r>
            <w:r w:rsidR="00215AF2" w:rsidRPr="00A57056">
              <w:rPr>
                <w:rFonts w:asciiTheme="minorEastAsia" w:eastAsiaTheme="minorEastAsia" w:hAnsiTheme="minorEastAsia" w:hint="eastAsia"/>
                <w:snapToGrid w:val="0"/>
                <w:vanish/>
                <w:color w:val="000000" w:themeColor="text1"/>
                <w:sz w:val="22"/>
                <w:szCs w:val="22"/>
              </w:rPr>
              <w:t>客席の構造</w:t>
            </w:r>
          </w:p>
        </w:tc>
      </w:tr>
      <w:tr w:rsidR="00215AF2" w:rsidRPr="00A57056" w14:paraId="3D3F451F" w14:textId="77777777" w:rsidTr="00AE5B40">
        <w:trPr>
          <w:cantSplit/>
          <w:trHeight w:hRule="exact" w:val="510"/>
        </w:trPr>
        <w:tc>
          <w:tcPr>
            <w:tcW w:w="498" w:type="dxa"/>
            <w:vMerge/>
          </w:tcPr>
          <w:p w14:paraId="2C9287DA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443" w:type="dxa"/>
            <w:gridSpan w:val="3"/>
          </w:tcPr>
          <w:p w14:paraId="0C7278E3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E9442E8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㎡</w:t>
            </w:r>
          </w:p>
        </w:tc>
        <w:tc>
          <w:tcPr>
            <w:tcW w:w="3118" w:type="dxa"/>
            <w:gridSpan w:val="3"/>
          </w:tcPr>
          <w:p w14:paraId="38D778BA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215AF2" w:rsidRPr="00A57056" w14:paraId="155D0BE8" w14:textId="77777777" w:rsidTr="00AE5B40">
        <w:trPr>
          <w:cantSplit/>
          <w:trHeight w:hRule="exact" w:val="765"/>
        </w:trPr>
        <w:tc>
          <w:tcPr>
            <w:tcW w:w="498" w:type="dxa"/>
            <w:vMerge/>
          </w:tcPr>
          <w:p w14:paraId="3F4B9007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443" w:type="dxa"/>
            <w:gridSpan w:val="3"/>
            <w:vAlign w:val="center"/>
          </w:tcPr>
          <w:p w14:paraId="50E1273F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消防用設備等又は特殊消防用設備等の概要</w:t>
            </w:r>
          </w:p>
        </w:tc>
        <w:tc>
          <w:tcPr>
            <w:tcW w:w="5386" w:type="dxa"/>
            <w:gridSpan w:val="5"/>
          </w:tcPr>
          <w:p w14:paraId="68AB7965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215AF2" w:rsidRPr="00A57056" w14:paraId="59B67AA1" w14:textId="77777777" w:rsidTr="00A57056">
        <w:trPr>
          <w:cantSplit/>
          <w:trHeight w:hRule="exact" w:val="510"/>
        </w:trPr>
        <w:tc>
          <w:tcPr>
            <w:tcW w:w="2090" w:type="dxa"/>
            <w:gridSpan w:val="3"/>
            <w:vAlign w:val="center"/>
          </w:tcPr>
          <w:p w14:paraId="2D9E928F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使用目的</w:t>
            </w:r>
          </w:p>
        </w:tc>
        <w:tc>
          <w:tcPr>
            <w:tcW w:w="6237" w:type="dxa"/>
            <w:gridSpan w:val="6"/>
          </w:tcPr>
          <w:p w14:paraId="3769322B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215AF2" w:rsidRPr="00A57056" w14:paraId="394D63CB" w14:textId="77777777" w:rsidTr="00A57056">
        <w:trPr>
          <w:cantSplit/>
          <w:trHeight w:hRule="exact" w:val="510"/>
        </w:trPr>
        <w:tc>
          <w:tcPr>
            <w:tcW w:w="2090" w:type="dxa"/>
            <w:gridSpan w:val="3"/>
            <w:vAlign w:val="center"/>
          </w:tcPr>
          <w:p w14:paraId="488B589E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使用期間</w:t>
            </w:r>
          </w:p>
        </w:tc>
        <w:tc>
          <w:tcPr>
            <w:tcW w:w="2126" w:type="dxa"/>
            <w:gridSpan w:val="2"/>
          </w:tcPr>
          <w:p w14:paraId="24D36EFB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E5554E5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開催時間</w:t>
            </w:r>
          </w:p>
        </w:tc>
        <w:tc>
          <w:tcPr>
            <w:tcW w:w="2268" w:type="dxa"/>
            <w:gridSpan w:val="2"/>
          </w:tcPr>
          <w:p w14:paraId="0AA6BA7F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215AF2" w:rsidRPr="00A57056" w14:paraId="02DF77BD" w14:textId="77777777" w:rsidTr="00A57056">
        <w:trPr>
          <w:cantSplit/>
          <w:trHeight w:hRule="exact" w:val="1020"/>
        </w:trPr>
        <w:tc>
          <w:tcPr>
            <w:tcW w:w="2090" w:type="dxa"/>
            <w:gridSpan w:val="3"/>
            <w:vAlign w:val="center"/>
          </w:tcPr>
          <w:p w14:paraId="68FA2B6D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収容人員</w:t>
            </w:r>
          </w:p>
        </w:tc>
        <w:tc>
          <w:tcPr>
            <w:tcW w:w="2126" w:type="dxa"/>
            <w:gridSpan w:val="2"/>
            <w:vAlign w:val="center"/>
          </w:tcPr>
          <w:p w14:paraId="6060D5C7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名</w:t>
            </w:r>
          </w:p>
        </w:tc>
        <w:tc>
          <w:tcPr>
            <w:tcW w:w="1843" w:type="dxa"/>
            <w:gridSpan w:val="2"/>
            <w:vAlign w:val="center"/>
          </w:tcPr>
          <w:p w14:paraId="7DF623AF" w14:textId="77777777" w:rsidR="00215AF2" w:rsidRPr="00A57056" w:rsidRDefault="00215AF2" w:rsidP="00AE5B40">
            <w:pPr>
              <w:wordWrap/>
              <w:snapToGrid w:val="0"/>
              <w:spacing w:line="240" w:lineRule="atLeast"/>
              <w:jc w:val="lef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避難誘導及び消火活動に従事できる人員</w:t>
            </w:r>
          </w:p>
        </w:tc>
        <w:tc>
          <w:tcPr>
            <w:tcW w:w="2268" w:type="dxa"/>
            <w:gridSpan w:val="2"/>
            <w:vAlign w:val="center"/>
          </w:tcPr>
          <w:p w14:paraId="66C3DC18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名</w:t>
            </w:r>
          </w:p>
        </w:tc>
      </w:tr>
      <w:tr w:rsidR="00215AF2" w:rsidRPr="00A57056" w14:paraId="5E702786" w14:textId="77777777" w:rsidTr="00A57056">
        <w:trPr>
          <w:cantSplit/>
          <w:trHeight w:hRule="exact" w:val="765"/>
        </w:trPr>
        <w:tc>
          <w:tcPr>
            <w:tcW w:w="2090" w:type="dxa"/>
            <w:gridSpan w:val="3"/>
            <w:vAlign w:val="center"/>
          </w:tcPr>
          <w:p w14:paraId="52013A2B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防火管理者氏名</w:t>
            </w:r>
          </w:p>
        </w:tc>
        <w:tc>
          <w:tcPr>
            <w:tcW w:w="6237" w:type="dxa"/>
            <w:gridSpan w:val="6"/>
          </w:tcPr>
          <w:p w14:paraId="1421596B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215AF2" w:rsidRPr="00A57056" w14:paraId="0482D65C" w14:textId="77777777" w:rsidTr="00A57056">
        <w:trPr>
          <w:cantSplit/>
          <w:trHeight w:hRule="exact" w:val="510"/>
        </w:trPr>
        <w:tc>
          <w:tcPr>
            <w:tcW w:w="2090" w:type="dxa"/>
            <w:gridSpan w:val="3"/>
            <w:vAlign w:val="center"/>
          </w:tcPr>
          <w:p w14:paraId="0FA92EBA" w14:textId="77777777" w:rsidR="00215AF2" w:rsidRPr="00A57056" w:rsidRDefault="00215AF2" w:rsidP="00CC7B8D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その他必要な事項</w:t>
            </w:r>
          </w:p>
        </w:tc>
        <w:tc>
          <w:tcPr>
            <w:tcW w:w="6237" w:type="dxa"/>
            <w:gridSpan w:val="6"/>
          </w:tcPr>
          <w:p w14:paraId="68725063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215AF2" w:rsidRPr="00A57056" w14:paraId="321837A8" w14:textId="77777777" w:rsidTr="00A57056">
        <w:trPr>
          <w:cantSplit/>
          <w:trHeight w:hRule="exact" w:val="510"/>
        </w:trPr>
        <w:tc>
          <w:tcPr>
            <w:tcW w:w="4216" w:type="dxa"/>
            <w:gridSpan w:val="5"/>
            <w:vAlign w:val="center"/>
          </w:tcPr>
          <w:p w14:paraId="2A664C95" w14:textId="77777777" w:rsidR="00215AF2" w:rsidRPr="00A57056" w:rsidRDefault="00CC7B8D" w:rsidP="00A57056">
            <w:pPr>
              <w:wordWrap/>
              <w:snapToGrid w:val="0"/>
              <w:spacing w:line="240" w:lineRule="atLeast"/>
              <w:ind w:firstLineChars="600" w:firstLine="1320"/>
              <w:jc w:val="lef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※　受　付　</w:t>
            </w:r>
            <w:r w:rsidR="00215AF2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欄</w:t>
            </w:r>
          </w:p>
        </w:tc>
        <w:tc>
          <w:tcPr>
            <w:tcW w:w="4111" w:type="dxa"/>
            <w:gridSpan w:val="4"/>
            <w:vAlign w:val="center"/>
          </w:tcPr>
          <w:p w14:paraId="3194BCB5" w14:textId="77777777" w:rsidR="00215AF2" w:rsidRPr="00A57056" w:rsidRDefault="00CC7B8D" w:rsidP="00A57056">
            <w:pPr>
              <w:wordWrap/>
              <w:snapToGrid w:val="0"/>
              <w:spacing w:line="240" w:lineRule="atLeast"/>
              <w:ind w:firstLineChars="500" w:firstLine="1100"/>
              <w:jc w:val="lef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※　経　過　</w:t>
            </w:r>
            <w:r w:rsidR="00215AF2" w:rsidRPr="00A57056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欄</w:t>
            </w:r>
          </w:p>
        </w:tc>
      </w:tr>
      <w:tr w:rsidR="00215AF2" w:rsidRPr="00A57056" w14:paraId="5DDB11DA" w14:textId="77777777" w:rsidTr="00A57056">
        <w:trPr>
          <w:cantSplit/>
          <w:trHeight w:hRule="exact" w:val="1785"/>
        </w:trPr>
        <w:tc>
          <w:tcPr>
            <w:tcW w:w="4216" w:type="dxa"/>
            <w:gridSpan w:val="5"/>
          </w:tcPr>
          <w:p w14:paraId="661C01F1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gridSpan w:val="4"/>
          </w:tcPr>
          <w:p w14:paraId="5B83798E" w14:textId="77777777" w:rsidR="00215AF2" w:rsidRPr="00A57056" w:rsidRDefault="00215AF2" w:rsidP="00CC7B8D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</w:tbl>
    <w:p w14:paraId="3848CD29" w14:textId="77777777" w:rsidR="00215AF2" w:rsidRPr="00A57056" w:rsidRDefault="00215AF2" w:rsidP="00BF25D9">
      <w:pPr>
        <w:spacing w:before="120" w:line="240" w:lineRule="exact"/>
        <w:ind w:left="210" w:firstLineChars="33" w:firstLine="73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備考</w:t>
      </w:r>
    </w:p>
    <w:p w14:paraId="5BF36620" w14:textId="77777777" w:rsidR="00215AF2" w:rsidRPr="00A57056" w:rsidRDefault="00D4497D" w:rsidP="006C0408">
      <w:pPr>
        <w:spacing w:line="240" w:lineRule="exact"/>
        <w:ind w:left="42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１　この用紙の大きさは、日本産業</w:t>
      </w:r>
      <w:r w:rsidR="00215AF2"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規格Ａ４とすること。</w:t>
      </w:r>
    </w:p>
    <w:p w14:paraId="23A1B75D" w14:textId="77777777" w:rsidR="00224EA0" w:rsidRPr="00A57056" w:rsidRDefault="00224EA0" w:rsidP="006C0408">
      <w:pPr>
        <w:spacing w:line="240" w:lineRule="exact"/>
        <w:ind w:left="42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A57056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２　この届出書は、正副各１通提出すること。</w:t>
      </w:r>
    </w:p>
    <w:p w14:paraId="0E04272E" w14:textId="77777777" w:rsidR="00215AF2" w:rsidRPr="00A57056" w:rsidRDefault="00224EA0" w:rsidP="006C0408">
      <w:pPr>
        <w:spacing w:line="240" w:lineRule="exact"/>
        <w:ind w:left="42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３</w:t>
      </w:r>
      <w:r w:rsidR="00215AF2"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 xml:space="preserve">　法人にあっては、その名称、代表者氏名、主たる事務所の所在地を記入すること。</w:t>
      </w:r>
    </w:p>
    <w:p w14:paraId="505FD29F" w14:textId="77777777" w:rsidR="00215AF2" w:rsidRPr="00A57056" w:rsidRDefault="00224EA0" w:rsidP="006C0408">
      <w:pPr>
        <w:spacing w:line="240" w:lineRule="exact"/>
        <w:ind w:left="42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４</w:t>
      </w:r>
      <w:r w:rsidR="00215AF2"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 xml:space="preserve">　※印の欄には、記入しないこと。</w:t>
      </w:r>
    </w:p>
    <w:p w14:paraId="071FFF79" w14:textId="77777777" w:rsidR="00215AF2" w:rsidRPr="00A57056" w:rsidRDefault="00224EA0" w:rsidP="006C0408">
      <w:pPr>
        <w:spacing w:line="240" w:lineRule="exact"/>
        <w:ind w:left="42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５</w:t>
      </w:r>
      <w:r w:rsidR="00215AF2" w:rsidRPr="00A57056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 xml:space="preserve">　使用する防火対象物の略図を添付すること。</w:t>
      </w:r>
    </w:p>
    <w:sectPr w:rsidR="00215AF2" w:rsidRPr="00A57056" w:rsidSect="000F1AB0">
      <w:type w:val="continuous"/>
      <w:pgSz w:w="11906" w:h="16838" w:code="9"/>
      <w:pgMar w:top="1418" w:right="720" w:bottom="720" w:left="1701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C3FC57" w14:textId="77777777" w:rsidR="006D30D3" w:rsidRDefault="006D30D3">
      <w:r>
        <w:separator/>
      </w:r>
    </w:p>
  </w:endnote>
  <w:endnote w:type="continuationSeparator" w:id="0">
    <w:p w14:paraId="4BFF0747" w14:textId="77777777" w:rsidR="006D30D3" w:rsidRDefault="006D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E72A0D" w14:textId="77777777" w:rsidR="006D30D3" w:rsidRDefault="006D30D3">
      <w:r>
        <w:separator/>
      </w:r>
    </w:p>
  </w:footnote>
  <w:footnote w:type="continuationSeparator" w:id="0">
    <w:p w14:paraId="289FACBA" w14:textId="77777777" w:rsidR="006D30D3" w:rsidRDefault="006D30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ttachedTemplate r:id="rId1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6079CE"/>
    <w:rsid w:val="000218D9"/>
    <w:rsid w:val="000D7AFE"/>
    <w:rsid w:val="000F1AB0"/>
    <w:rsid w:val="00127EB2"/>
    <w:rsid w:val="00143830"/>
    <w:rsid w:val="00165272"/>
    <w:rsid w:val="00215AF2"/>
    <w:rsid w:val="00224EA0"/>
    <w:rsid w:val="002A2F00"/>
    <w:rsid w:val="002D4CD1"/>
    <w:rsid w:val="002D5F69"/>
    <w:rsid w:val="003E280F"/>
    <w:rsid w:val="003F782D"/>
    <w:rsid w:val="00526587"/>
    <w:rsid w:val="00542D9C"/>
    <w:rsid w:val="00586B38"/>
    <w:rsid w:val="006079CE"/>
    <w:rsid w:val="00617496"/>
    <w:rsid w:val="006C0408"/>
    <w:rsid w:val="006D30D3"/>
    <w:rsid w:val="006D4E11"/>
    <w:rsid w:val="006F22F8"/>
    <w:rsid w:val="007103C4"/>
    <w:rsid w:val="00717408"/>
    <w:rsid w:val="00944C2C"/>
    <w:rsid w:val="00987BA4"/>
    <w:rsid w:val="009A7EE2"/>
    <w:rsid w:val="009B682D"/>
    <w:rsid w:val="009D1873"/>
    <w:rsid w:val="00A0281F"/>
    <w:rsid w:val="00A57056"/>
    <w:rsid w:val="00A725AC"/>
    <w:rsid w:val="00AA7C8E"/>
    <w:rsid w:val="00AE5B40"/>
    <w:rsid w:val="00B04B87"/>
    <w:rsid w:val="00B37FF9"/>
    <w:rsid w:val="00BA44D0"/>
    <w:rsid w:val="00BF25D9"/>
    <w:rsid w:val="00C11F4D"/>
    <w:rsid w:val="00C91446"/>
    <w:rsid w:val="00CC7B8D"/>
    <w:rsid w:val="00D4497D"/>
    <w:rsid w:val="00DF1845"/>
    <w:rsid w:val="00E111CE"/>
    <w:rsid w:val="00E240EE"/>
    <w:rsid w:val="00E46D43"/>
    <w:rsid w:val="00EA0AFC"/>
    <w:rsid w:val="00FA56AA"/>
    <w:rsid w:val="00FE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D329AF"/>
  <w14:defaultImageDpi w14:val="0"/>
  <w15:docId w15:val="{12D116FA-F234-40EF-BFAB-C1448A604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5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別記様式第10号</vt:lpstr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別記様式第10号</dc:title>
  <dc:subject/>
  <dc:creator>内山</dc:creator>
  <cp:keywords/>
  <dc:description/>
  <cp:lastModifiedBy>user</cp:lastModifiedBy>
  <cp:revision>11</cp:revision>
  <cp:lastPrinted>2017-01-26T00:08:00Z</cp:lastPrinted>
  <dcterms:created xsi:type="dcterms:W3CDTF">2021-04-05T06:52:00Z</dcterms:created>
  <dcterms:modified xsi:type="dcterms:W3CDTF">2023-12-25T00:56:00Z</dcterms:modified>
</cp:coreProperties>
</file>