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5CE92F" w14:textId="3A7F62AD" w:rsidR="00C33716" w:rsidRPr="002B6D12" w:rsidRDefault="003975D3" w:rsidP="007354E2">
      <w:pPr>
        <w:ind w:firstLineChars="128" w:firstLine="283"/>
        <w:rPr>
          <w:rFonts w:asciiTheme="minorEastAsia" w:eastAsiaTheme="minorEastAsia" w:hAnsiTheme="minorEastAsia"/>
          <w:snapToGrid w:val="0"/>
          <w:color w:val="000000" w:themeColor="text1"/>
          <w:sz w:val="22"/>
          <w:szCs w:val="22"/>
        </w:rPr>
      </w:pPr>
      <w:r w:rsidRPr="002B6D12">
        <w:rPr>
          <w:rFonts w:asciiTheme="minorEastAsia" w:eastAsiaTheme="minorEastAsia" w:hAnsiTheme="minorEastAsia" w:hint="eastAsia"/>
          <w:b/>
          <w:snapToGrid w:val="0"/>
          <w:color w:val="000000" w:themeColor="text1"/>
          <w:sz w:val="22"/>
          <w:szCs w:val="22"/>
        </w:rPr>
        <w:t>様式第</w:t>
      </w:r>
      <w:r w:rsidR="002B6D12" w:rsidRPr="002B6D12">
        <w:rPr>
          <w:rFonts w:asciiTheme="minorEastAsia" w:eastAsiaTheme="minorEastAsia" w:hAnsiTheme="minorEastAsia" w:hint="eastAsia"/>
          <w:b/>
          <w:snapToGrid w:val="0"/>
          <w:color w:val="000000" w:themeColor="text1"/>
          <w:sz w:val="22"/>
          <w:szCs w:val="22"/>
        </w:rPr>
        <w:t>15</w:t>
      </w:r>
      <w:r w:rsidRPr="002B6D12">
        <w:rPr>
          <w:rFonts w:asciiTheme="minorEastAsia" w:eastAsiaTheme="minorEastAsia" w:hAnsiTheme="minorEastAsia" w:hint="eastAsia"/>
          <w:b/>
          <w:snapToGrid w:val="0"/>
          <w:color w:val="000000" w:themeColor="text1"/>
          <w:sz w:val="22"/>
          <w:szCs w:val="22"/>
        </w:rPr>
        <w:t>号</w:t>
      </w:r>
      <w:r w:rsidRPr="002B6D12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>（第</w:t>
      </w:r>
      <w:r w:rsidR="002B6D12" w:rsidRPr="002B6D12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>25</w:t>
      </w:r>
      <w:r w:rsidR="00504020" w:rsidRPr="002B6D12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>条関係）</w:t>
      </w:r>
    </w:p>
    <w:p w14:paraId="396A93F4" w14:textId="77777777" w:rsidR="00C33716" w:rsidRPr="002B6D12" w:rsidRDefault="00C33716" w:rsidP="0073241C">
      <w:pPr>
        <w:ind w:firstLineChars="1150" w:firstLine="2760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73241C">
        <w:rPr>
          <w:rFonts w:asciiTheme="minorEastAsia" w:eastAsiaTheme="minorEastAsia" w:hAnsiTheme="minorEastAsia"/>
          <w:color w:val="000000" w:themeColor="text1"/>
          <w:sz w:val="24"/>
          <w:szCs w:val="22"/>
        </w:rPr>
        <w:fldChar w:fldCharType="begin"/>
      </w:r>
      <w:r w:rsidRPr="0073241C">
        <w:rPr>
          <w:rFonts w:asciiTheme="minorEastAsia" w:eastAsiaTheme="minorEastAsia" w:hAnsiTheme="minorEastAsia"/>
          <w:color w:val="000000" w:themeColor="text1"/>
          <w:sz w:val="24"/>
          <w:szCs w:val="22"/>
        </w:rPr>
        <w:instrText>eq \o \ad(\s \up 9(</w:instrText>
      </w:r>
      <w:r w:rsidRPr="0073241C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instrText xml:space="preserve">　　打上げ　　　</w:instrText>
      </w:r>
      <w:r w:rsidRPr="0073241C">
        <w:rPr>
          <w:rFonts w:asciiTheme="minorEastAsia" w:eastAsiaTheme="minorEastAsia" w:hAnsiTheme="minorEastAsia"/>
          <w:color w:val="000000" w:themeColor="text1"/>
          <w:sz w:val="24"/>
          <w:szCs w:val="22"/>
        </w:rPr>
        <w:instrText>),</w:instrText>
      </w:r>
      <w:r w:rsidRPr="0073241C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instrText>煙火　　　届出書</w:instrText>
      </w:r>
      <w:r w:rsidRPr="0073241C">
        <w:rPr>
          <w:rFonts w:asciiTheme="minorEastAsia" w:eastAsiaTheme="minorEastAsia" w:hAnsiTheme="minorEastAsia"/>
          <w:color w:val="000000" w:themeColor="text1"/>
          <w:sz w:val="24"/>
          <w:szCs w:val="22"/>
        </w:rPr>
        <w:instrText>,\s \up-9(</w:instrText>
      </w:r>
      <w:r w:rsidRPr="0073241C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instrText xml:space="preserve">　　仕掛け　　　</w:instrText>
      </w:r>
      <w:r w:rsidRPr="0073241C">
        <w:rPr>
          <w:rFonts w:asciiTheme="minorEastAsia" w:eastAsiaTheme="minorEastAsia" w:hAnsiTheme="minorEastAsia"/>
          <w:color w:val="000000" w:themeColor="text1"/>
          <w:sz w:val="24"/>
          <w:szCs w:val="22"/>
        </w:rPr>
        <w:instrText>),</w:instrText>
      </w:r>
      <w:r w:rsidRPr="0073241C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instrText xml:space="preserve">　　　　　　　　　　　　　　　</w:instrText>
      </w:r>
      <w:r w:rsidRPr="0073241C">
        <w:rPr>
          <w:rFonts w:asciiTheme="minorEastAsia" w:eastAsiaTheme="minorEastAsia" w:hAnsiTheme="minorEastAsia"/>
          <w:color w:val="000000" w:themeColor="text1"/>
          <w:sz w:val="24"/>
          <w:szCs w:val="22"/>
        </w:rPr>
        <w:instrText>)</w:instrText>
      </w:r>
      <w:r w:rsidRPr="0073241C">
        <w:rPr>
          <w:rFonts w:asciiTheme="minorEastAsia" w:eastAsiaTheme="minorEastAsia" w:hAnsiTheme="minorEastAsia"/>
          <w:color w:val="000000" w:themeColor="text1"/>
          <w:sz w:val="24"/>
          <w:szCs w:val="22"/>
        </w:rPr>
        <w:fldChar w:fldCharType="end"/>
      </w:r>
    </w:p>
    <w:tbl>
      <w:tblPr>
        <w:tblW w:w="0" w:type="auto"/>
        <w:tblInd w:w="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807"/>
        <w:gridCol w:w="2902"/>
        <w:gridCol w:w="3760"/>
      </w:tblGrid>
      <w:tr w:rsidR="00C33716" w:rsidRPr="002B6D12" w14:paraId="62B734CB" w14:textId="77777777" w:rsidTr="002B6D12">
        <w:trPr>
          <w:cantSplit/>
          <w:trHeight w:hRule="exact" w:val="2041"/>
        </w:trPr>
        <w:tc>
          <w:tcPr>
            <w:tcW w:w="8469" w:type="dxa"/>
            <w:gridSpan w:val="3"/>
            <w:vAlign w:val="center"/>
          </w:tcPr>
          <w:p w14:paraId="48BAD65A" w14:textId="77777777" w:rsidR="00C33716" w:rsidRPr="002B6D12" w:rsidRDefault="00C33716" w:rsidP="003975D3">
            <w:pPr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年　　月　　日　</w:t>
            </w:r>
          </w:p>
          <w:p w14:paraId="14285827" w14:textId="376EB378" w:rsidR="000F7BC5" w:rsidRDefault="00EC4F77" w:rsidP="003975D3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西諸広域行政事務組合</w:t>
            </w:r>
          </w:p>
          <w:p w14:paraId="42BE04F3" w14:textId="02192F8A" w:rsidR="00C33716" w:rsidRPr="002B6D12" w:rsidRDefault="00EC4F77" w:rsidP="003975D3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  <w:u w:val="single"/>
              </w:rPr>
              <w:t xml:space="preserve">　　　　</w:t>
            </w:r>
            <w:bookmarkStart w:id="0" w:name="_GoBack"/>
            <w:bookmarkEnd w:id="0"/>
            <w:r w:rsidR="00C3133C"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消防署長　殿</w:t>
            </w:r>
          </w:p>
          <w:p w14:paraId="32D5E72B" w14:textId="77777777" w:rsidR="00391BE3" w:rsidRDefault="00C33716" w:rsidP="0073241C">
            <w:pPr>
              <w:snapToGrid w:val="0"/>
              <w:spacing w:line="240" w:lineRule="atLeast"/>
              <w:ind w:right="260"/>
              <w:jc w:val="righ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届出者　住　所　　　　　　　　　　　　</w:t>
            </w:r>
          </w:p>
          <w:p w14:paraId="783CC82E" w14:textId="7C574949" w:rsidR="00C33716" w:rsidRPr="002B6D12" w:rsidRDefault="00391BE3" w:rsidP="0073241C">
            <w:pPr>
              <w:snapToGrid w:val="0"/>
              <w:spacing w:line="240" w:lineRule="atLeast"/>
              <w:ind w:right="40"/>
              <w:jc w:val="righ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　　　　</w:t>
            </w:r>
            <w:r w:rsidR="00C33716"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電　話（　　　</w:t>
            </w:r>
            <w:r w:rsidR="003975D3"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　</w:t>
            </w:r>
            <w:r w:rsidR="0073241C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</w:t>
            </w:r>
            <w:r w:rsidR="00E574EB"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　　　　</w:t>
            </w:r>
            <w:r w:rsidR="00C33716"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）</w:t>
            </w:r>
          </w:p>
          <w:p w14:paraId="4ED8801A" w14:textId="79E39DFD" w:rsidR="00C33716" w:rsidRPr="002B6D12" w:rsidRDefault="00C33716" w:rsidP="0073241C">
            <w:pPr>
              <w:snapToGrid w:val="0"/>
              <w:spacing w:line="240" w:lineRule="atLeast"/>
              <w:ind w:right="246"/>
              <w:jc w:val="righ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氏　名　　　　　　　</w:t>
            </w:r>
            <w:r w:rsidR="003975D3"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</w:t>
            </w:r>
            <w:r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　</w:t>
            </w:r>
            <w:r w:rsidR="00300959"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</w:t>
            </w:r>
            <w:r w:rsidRPr="002B6D12">
              <w:rPr>
                <w:rFonts w:asciiTheme="minorEastAsia" w:eastAsiaTheme="minorEastAsia" w:hAnsiTheme="minorEastAsia" w:hint="eastAsia"/>
                <w:snapToGrid w:val="0"/>
                <w:vanish/>
                <w:color w:val="000000" w:themeColor="text1"/>
                <w:sz w:val="22"/>
                <w:szCs w:val="22"/>
              </w:rPr>
              <w:t>印</w:t>
            </w:r>
            <w:r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</w:t>
            </w:r>
          </w:p>
        </w:tc>
      </w:tr>
      <w:tr w:rsidR="00C33716" w:rsidRPr="002B6D12" w14:paraId="380F90A3" w14:textId="77777777" w:rsidTr="00391BE3">
        <w:trPr>
          <w:trHeight w:hRule="exact" w:val="843"/>
        </w:trPr>
        <w:tc>
          <w:tcPr>
            <w:tcW w:w="1807" w:type="dxa"/>
            <w:vAlign w:val="center"/>
          </w:tcPr>
          <w:p w14:paraId="2971374C" w14:textId="77777777" w:rsidR="00C33716" w:rsidRPr="002B6D12" w:rsidRDefault="00C33716" w:rsidP="003975D3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2B6D12"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  <w:fldChar w:fldCharType="begin"/>
            </w:r>
            <w:r w:rsidRPr="002B6D12"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  <w:instrText>eq \o \ac(\s \up 6(</w:instrText>
            </w:r>
            <w:r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instrText>打上げ</w:instrText>
            </w:r>
            <w:r w:rsidRPr="002B6D12"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  <w:instrText>),\s \up-6(</w:instrText>
            </w:r>
            <w:r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instrText>仕掛け</w:instrText>
            </w:r>
            <w:r w:rsidRPr="002B6D12"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  <w:instrText>))</w:instrText>
            </w:r>
            <w:r w:rsidRPr="002B6D12"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  <w:fldChar w:fldCharType="end"/>
            </w:r>
            <w:r w:rsidRPr="002B6D12">
              <w:rPr>
                <w:rFonts w:asciiTheme="minorEastAsia" w:eastAsiaTheme="minorEastAsia" w:hAnsiTheme="minorEastAsia" w:hint="eastAsia"/>
                <w:snapToGrid w:val="0"/>
                <w:vanish/>
                <w:color w:val="000000" w:themeColor="text1"/>
                <w:sz w:val="22"/>
                <w:szCs w:val="22"/>
              </w:rPr>
              <w:t>打上げ仕掛け</w:t>
            </w:r>
            <w:r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予定日時</w:t>
            </w:r>
          </w:p>
        </w:tc>
        <w:tc>
          <w:tcPr>
            <w:tcW w:w="6662" w:type="dxa"/>
            <w:gridSpan w:val="2"/>
            <w:vAlign w:val="center"/>
          </w:tcPr>
          <w:p w14:paraId="7763397F" w14:textId="4292BBDB" w:rsidR="00C33716" w:rsidRPr="002B6D12" w:rsidRDefault="00DD6757" w:rsidP="00DD6757">
            <w:pPr>
              <w:snapToGrid w:val="0"/>
              <w:spacing w:line="240" w:lineRule="atLeast"/>
              <w:ind w:firstLineChars="100" w:firstLine="220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自　　　</w:t>
            </w:r>
            <w:r w:rsidR="00C33716"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　</w:t>
            </w:r>
            <w:r w:rsidR="007354E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</w:t>
            </w:r>
            <w:r w:rsidR="00C33716"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年　　　</w:t>
            </w:r>
            <w:r w:rsidR="00C33716" w:rsidRPr="002B6D12"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="00C33716"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月　　　</w:t>
            </w:r>
            <w:r w:rsidR="00C33716" w:rsidRPr="002B6D12"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="00C33716"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日　　　　</w:t>
            </w:r>
            <w:r w:rsidR="00C33716" w:rsidRPr="002B6D12"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="00C33716"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時　　　</w:t>
            </w:r>
            <w:r w:rsidR="00C33716" w:rsidRPr="002B6D12"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="00C33716"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分</w:t>
            </w:r>
          </w:p>
          <w:p w14:paraId="34A1A3A4" w14:textId="123DA0FF" w:rsidR="00C33716" w:rsidRPr="002B6D12" w:rsidRDefault="00DD6757" w:rsidP="00DD6757">
            <w:pPr>
              <w:snapToGrid w:val="0"/>
              <w:spacing w:line="240" w:lineRule="atLeast"/>
              <w:ind w:firstLineChars="100" w:firstLine="220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至　　　</w:t>
            </w:r>
            <w:r w:rsidR="00C33716"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　</w:t>
            </w:r>
            <w:r w:rsidR="007354E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</w:t>
            </w:r>
            <w:r w:rsidR="00C33716"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年　　　</w:t>
            </w:r>
            <w:r w:rsidR="00C33716" w:rsidRPr="002B6D12"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="00C33716"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月　　　</w:t>
            </w:r>
            <w:r w:rsidR="00C33716" w:rsidRPr="002B6D12"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="00C33716"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日　　　　</w:t>
            </w:r>
            <w:r w:rsidR="00C33716" w:rsidRPr="002B6D12"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="00C33716"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時　　　</w:t>
            </w:r>
            <w:r w:rsidR="00C33716" w:rsidRPr="002B6D12"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="00C33716"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分</w:t>
            </w:r>
          </w:p>
        </w:tc>
      </w:tr>
      <w:tr w:rsidR="00C33716" w:rsidRPr="002B6D12" w14:paraId="486D5429" w14:textId="77777777" w:rsidTr="00391BE3">
        <w:trPr>
          <w:trHeight w:hRule="exact" w:val="843"/>
        </w:trPr>
        <w:tc>
          <w:tcPr>
            <w:tcW w:w="1807" w:type="dxa"/>
            <w:vAlign w:val="center"/>
          </w:tcPr>
          <w:p w14:paraId="482C90AF" w14:textId="77777777" w:rsidR="00C33716" w:rsidRPr="002B6D12" w:rsidRDefault="00C33716" w:rsidP="003975D3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2B6D12"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  <w:fldChar w:fldCharType="begin"/>
            </w:r>
            <w:r w:rsidRPr="002B6D12"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  <w:instrText>eq \o \ac(\s \up 6(</w:instrText>
            </w:r>
            <w:r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instrText>打上げ</w:instrText>
            </w:r>
            <w:r w:rsidRPr="002B6D12"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  <w:instrText>),\s \up-6(</w:instrText>
            </w:r>
            <w:r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instrText>仕掛け</w:instrText>
            </w:r>
            <w:r w:rsidRPr="002B6D12"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  <w:instrText>))</w:instrText>
            </w:r>
            <w:r w:rsidRPr="002B6D12"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  <w:fldChar w:fldCharType="end"/>
            </w:r>
            <w:r w:rsidRPr="002B6D12">
              <w:rPr>
                <w:rFonts w:asciiTheme="minorEastAsia" w:eastAsiaTheme="minorEastAsia" w:hAnsiTheme="minorEastAsia" w:hint="eastAsia"/>
                <w:snapToGrid w:val="0"/>
                <w:vanish/>
                <w:color w:val="000000" w:themeColor="text1"/>
                <w:sz w:val="22"/>
                <w:szCs w:val="22"/>
              </w:rPr>
              <w:t>打上げ仕掛け</w:t>
            </w:r>
            <w:r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場　　所</w:t>
            </w:r>
          </w:p>
        </w:tc>
        <w:tc>
          <w:tcPr>
            <w:tcW w:w="6662" w:type="dxa"/>
            <w:gridSpan w:val="2"/>
          </w:tcPr>
          <w:p w14:paraId="70B770BF" w14:textId="77777777" w:rsidR="00C33716" w:rsidRPr="002B6D12" w:rsidRDefault="00C33716" w:rsidP="003975D3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C33716" w:rsidRPr="002B6D12" w14:paraId="1D21DDEC" w14:textId="77777777" w:rsidTr="00391BE3">
        <w:trPr>
          <w:trHeight w:hRule="exact" w:val="843"/>
        </w:trPr>
        <w:tc>
          <w:tcPr>
            <w:tcW w:w="1807" w:type="dxa"/>
            <w:vAlign w:val="center"/>
          </w:tcPr>
          <w:p w14:paraId="25427DA4" w14:textId="77777777" w:rsidR="00C33716" w:rsidRPr="002B6D12" w:rsidRDefault="00C33716" w:rsidP="003975D3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周囲の状況</w:t>
            </w:r>
          </w:p>
        </w:tc>
        <w:tc>
          <w:tcPr>
            <w:tcW w:w="6662" w:type="dxa"/>
            <w:gridSpan w:val="2"/>
          </w:tcPr>
          <w:p w14:paraId="02DAC0C4" w14:textId="77777777" w:rsidR="00C33716" w:rsidRPr="002B6D12" w:rsidRDefault="00C33716" w:rsidP="003975D3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C33716" w:rsidRPr="002B6D12" w14:paraId="1401BFB7" w14:textId="77777777" w:rsidTr="00391BE3">
        <w:trPr>
          <w:trHeight w:hRule="exact" w:val="843"/>
        </w:trPr>
        <w:tc>
          <w:tcPr>
            <w:tcW w:w="1807" w:type="dxa"/>
            <w:vAlign w:val="center"/>
          </w:tcPr>
          <w:p w14:paraId="374B5B7D" w14:textId="77777777" w:rsidR="00C33716" w:rsidRPr="002B6D12" w:rsidRDefault="00C33716" w:rsidP="003975D3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煙火の種類</w:t>
            </w:r>
            <w:r w:rsidRPr="002B6D12"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  <w:br/>
            </w:r>
            <w:r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及び数量</w:t>
            </w:r>
          </w:p>
        </w:tc>
        <w:tc>
          <w:tcPr>
            <w:tcW w:w="6662" w:type="dxa"/>
            <w:gridSpan w:val="2"/>
          </w:tcPr>
          <w:p w14:paraId="61019017" w14:textId="77777777" w:rsidR="00C33716" w:rsidRPr="002B6D12" w:rsidRDefault="00C33716" w:rsidP="003975D3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C33716" w:rsidRPr="002B6D12" w14:paraId="2CBED8B1" w14:textId="77777777" w:rsidTr="00391BE3">
        <w:trPr>
          <w:trHeight w:hRule="exact" w:val="843"/>
        </w:trPr>
        <w:tc>
          <w:tcPr>
            <w:tcW w:w="1807" w:type="dxa"/>
            <w:vAlign w:val="center"/>
          </w:tcPr>
          <w:p w14:paraId="22247E8A" w14:textId="77777777" w:rsidR="00C33716" w:rsidRPr="002B6D12" w:rsidRDefault="00C33716" w:rsidP="003975D3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目的</w:t>
            </w:r>
          </w:p>
        </w:tc>
        <w:tc>
          <w:tcPr>
            <w:tcW w:w="6662" w:type="dxa"/>
            <w:gridSpan w:val="2"/>
          </w:tcPr>
          <w:p w14:paraId="6D172A4E" w14:textId="77777777" w:rsidR="00C33716" w:rsidRPr="002B6D12" w:rsidRDefault="00C33716" w:rsidP="003975D3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C33716" w:rsidRPr="002B6D12" w14:paraId="2DD68620" w14:textId="77777777" w:rsidTr="00391BE3">
        <w:trPr>
          <w:trHeight w:hRule="exact" w:val="843"/>
        </w:trPr>
        <w:tc>
          <w:tcPr>
            <w:tcW w:w="1807" w:type="dxa"/>
            <w:vAlign w:val="center"/>
          </w:tcPr>
          <w:p w14:paraId="308BB693" w14:textId="77777777" w:rsidR="00C33716" w:rsidRPr="002B6D12" w:rsidRDefault="00C33716" w:rsidP="003975D3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その他</w:t>
            </w:r>
            <w:r w:rsidRPr="002B6D12"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  <w:br/>
            </w:r>
            <w:r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必要な事項</w:t>
            </w:r>
          </w:p>
        </w:tc>
        <w:tc>
          <w:tcPr>
            <w:tcW w:w="6662" w:type="dxa"/>
            <w:gridSpan w:val="2"/>
          </w:tcPr>
          <w:p w14:paraId="7AE7E8AF" w14:textId="77777777" w:rsidR="00C33716" w:rsidRPr="002B6D12" w:rsidRDefault="00C33716" w:rsidP="003975D3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C33716" w:rsidRPr="002B6D12" w14:paraId="4956D223" w14:textId="77777777" w:rsidTr="00391BE3">
        <w:trPr>
          <w:trHeight w:hRule="exact" w:val="1084"/>
        </w:trPr>
        <w:tc>
          <w:tcPr>
            <w:tcW w:w="1807" w:type="dxa"/>
            <w:vAlign w:val="center"/>
          </w:tcPr>
          <w:p w14:paraId="19E4398B" w14:textId="77777777" w:rsidR="00C33716" w:rsidRPr="002B6D12" w:rsidRDefault="00C33716" w:rsidP="003975D3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打上げ仕掛けに</w:t>
            </w:r>
            <w:r w:rsidRPr="002B6D12"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  <w:br/>
            </w:r>
            <w:r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直接従事する</w:t>
            </w:r>
            <w:r w:rsidRPr="002B6D12"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  <w:br/>
            </w:r>
            <w:r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責任者の氏名</w:t>
            </w:r>
          </w:p>
        </w:tc>
        <w:tc>
          <w:tcPr>
            <w:tcW w:w="6662" w:type="dxa"/>
            <w:gridSpan w:val="2"/>
          </w:tcPr>
          <w:p w14:paraId="63803AA6" w14:textId="77777777" w:rsidR="00C33716" w:rsidRPr="002B6D12" w:rsidRDefault="00C33716" w:rsidP="003975D3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C33716" w:rsidRPr="002B6D12" w14:paraId="1AB4308C" w14:textId="77777777" w:rsidTr="002B6D12">
        <w:trPr>
          <w:trHeight w:hRule="exact" w:val="505"/>
        </w:trPr>
        <w:tc>
          <w:tcPr>
            <w:tcW w:w="4709" w:type="dxa"/>
            <w:gridSpan w:val="2"/>
            <w:vAlign w:val="center"/>
          </w:tcPr>
          <w:p w14:paraId="22C86EC5" w14:textId="77777777" w:rsidR="00C33716" w:rsidRPr="002B6D12" w:rsidRDefault="003975D3" w:rsidP="00391BE3">
            <w:pPr>
              <w:snapToGrid w:val="0"/>
              <w:spacing w:line="240" w:lineRule="atLeast"/>
              <w:ind w:firstLineChars="600" w:firstLine="1320"/>
              <w:jc w:val="lef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※　受　付</w:t>
            </w:r>
            <w:r w:rsidR="00C33716"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欄</w:t>
            </w:r>
          </w:p>
        </w:tc>
        <w:tc>
          <w:tcPr>
            <w:tcW w:w="3760" w:type="dxa"/>
            <w:vAlign w:val="center"/>
          </w:tcPr>
          <w:p w14:paraId="7E4E3E2D" w14:textId="77777777" w:rsidR="00C33716" w:rsidRPr="002B6D12" w:rsidRDefault="003975D3" w:rsidP="00391BE3">
            <w:pPr>
              <w:snapToGrid w:val="0"/>
              <w:spacing w:line="240" w:lineRule="atLeast"/>
              <w:ind w:firstLineChars="500" w:firstLine="1100"/>
              <w:jc w:val="lef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※　経　過</w:t>
            </w:r>
            <w:r w:rsidR="00C33716" w:rsidRPr="002B6D12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欄</w:t>
            </w:r>
          </w:p>
        </w:tc>
      </w:tr>
      <w:tr w:rsidR="00C33716" w:rsidRPr="002B6D12" w14:paraId="5CE01437" w14:textId="77777777" w:rsidTr="002B6D12">
        <w:trPr>
          <w:trHeight w:hRule="exact" w:val="1531"/>
        </w:trPr>
        <w:tc>
          <w:tcPr>
            <w:tcW w:w="4709" w:type="dxa"/>
            <w:gridSpan w:val="2"/>
          </w:tcPr>
          <w:p w14:paraId="0DB7296E" w14:textId="77777777" w:rsidR="00C33716" w:rsidRPr="002B6D12" w:rsidRDefault="00C33716" w:rsidP="003975D3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3760" w:type="dxa"/>
          </w:tcPr>
          <w:p w14:paraId="46BD07C6" w14:textId="77777777" w:rsidR="00C33716" w:rsidRPr="002B6D12" w:rsidRDefault="00C33716" w:rsidP="003975D3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</w:tr>
    </w:tbl>
    <w:p w14:paraId="1B74614B" w14:textId="77777777" w:rsidR="00265115" w:rsidRPr="002B6D12" w:rsidRDefault="00C33716" w:rsidP="00265115">
      <w:pPr>
        <w:spacing w:before="120" w:line="240" w:lineRule="exact"/>
        <w:ind w:left="210"/>
        <w:rPr>
          <w:rFonts w:asciiTheme="minorEastAsia" w:eastAsiaTheme="minorEastAsia" w:hAnsiTheme="minorEastAsia"/>
          <w:snapToGrid w:val="0"/>
          <w:color w:val="000000" w:themeColor="text1"/>
          <w:sz w:val="22"/>
          <w:szCs w:val="22"/>
        </w:rPr>
      </w:pPr>
      <w:r w:rsidRPr="002B6D12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>備考</w:t>
      </w:r>
    </w:p>
    <w:p w14:paraId="5AC52F85" w14:textId="77777777" w:rsidR="00525948" w:rsidRPr="002B6D12" w:rsidRDefault="002D2B9A" w:rsidP="00265115">
      <w:pPr>
        <w:spacing w:line="240" w:lineRule="exact"/>
        <w:ind w:firstLineChars="200" w:firstLine="440"/>
        <w:rPr>
          <w:rFonts w:asciiTheme="minorEastAsia" w:eastAsiaTheme="minorEastAsia" w:hAnsiTheme="minorEastAsia"/>
          <w:snapToGrid w:val="0"/>
          <w:color w:val="000000" w:themeColor="text1"/>
          <w:sz w:val="22"/>
          <w:szCs w:val="22"/>
        </w:rPr>
      </w:pPr>
      <w:r w:rsidRPr="002B6D12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>１</w:t>
      </w:r>
      <w:r w:rsidR="003C4DDC" w:rsidRPr="002B6D12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 xml:space="preserve">　この用紙の大きさは、日本産業</w:t>
      </w:r>
      <w:r w:rsidR="00C33716" w:rsidRPr="002B6D12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>規格Ａ４とすること。</w:t>
      </w:r>
    </w:p>
    <w:p w14:paraId="59BCE0C6" w14:textId="77777777" w:rsidR="00525948" w:rsidRPr="002B6D12" w:rsidRDefault="002D2B9A" w:rsidP="00265115">
      <w:pPr>
        <w:spacing w:line="240" w:lineRule="exact"/>
        <w:ind w:firstLineChars="200" w:firstLine="440"/>
        <w:rPr>
          <w:rFonts w:asciiTheme="minorEastAsia" w:eastAsiaTheme="minorEastAsia" w:hAnsiTheme="minorEastAsia"/>
          <w:snapToGrid w:val="0"/>
          <w:color w:val="000000" w:themeColor="text1"/>
          <w:sz w:val="22"/>
          <w:szCs w:val="22"/>
        </w:rPr>
      </w:pPr>
      <w:r w:rsidRPr="002B6D12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２</w:t>
      </w:r>
      <w:r w:rsidR="00525948" w:rsidRPr="002B6D12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この届出書は、正副各１通提出すること。</w:t>
      </w:r>
    </w:p>
    <w:p w14:paraId="3E07F581" w14:textId="77777777" w:rsidR="00C33716" w:rsidRPr="002B6D12" w:rsidRDefault="002D2B9A" w:rsidP="00265115">
      <w:pPr>
        <w:spacing w:line="240" w:lineRule="exact"/>
        <w:ind w:firstLineChars="200" w:firstLine="440"/>
        <w:rPr>
          <w:rFonts w:asciiTheme="minorEastAsia" w:eastAsiaTheme="minorEastAsia" w:hAnsiTheme="minorEastAsia"/>
          <w:snapToGrid w:val="0"/>
          <w:color w:val="000000" w:themeColor="text1"/>
          <w:sz w:val="22"/>
          <w:szCs w:val="22"/>
        </w:rPr>
      </w:pPr>
      <w:r w:rsidRPr="002B6D12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>３</w:t>
      </w:r>
      <w:r w:rsidR="00C33716" w:rsidRPr="002B6D12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 xml:space="preserve">　法人にあっては、その名称、代表者氏名、主たる事務所の所在地を記入すること。</w:t>
      </w:r>
    </w:p>
    <w:p w14:paraId="52622D14" w14:textId="77777777" w:rsidR="00C33716" w:rsidRPr="002B6D12" w:rsidRDefault="002D2B9A" w:rsidP="00265115">
      <w:pPr>
        <w:spacing w:line="240" w:lineRule="exact"/>
        <w:ind w:firstLineChars="200" w:firstLine="440"/>
        <w:rPr>
          <w:rFonts w:asciiTheme="minorEastAsia" w:eastAsiaTheme="minorEastAsia" w:hAnsiTheme="minorEastAsia"/>
          <w:snapToGrid w:val="0"/>
          <w:color w:val="000000" w:themeColor="text1"/>
          <w:sz w:val="22"/>
          <w:szCs w:val="22"/>
        </w:rPr>
      </w:pPr>
      <w:r w:rsidRPr="002B6D12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>４</w:t>
      </w:r>
      <w:r w:rsidR="00C33716" w:rsidRPr="002B6D12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 xml:space="preserve">　</w:t>
      </w:r>
      <w:r w:rsidR="00747A5C" w:rsidRPr="002B6D12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>その他必要な事項欄には、消火準備の概要その他参考事項を記入すること。</w:t>
      </w:r>
    </w:p>
    <w:p w14:paraId="1B684297" w14:textId="77777777" w:rsidR="00C33716" w:rsidRPr="002B6D12" w:rsidRDefault="002D2B9A" w:rsidP="00265115">
      <w:pPr>
        <w:spacing w:line="240" w:lineRule="exact"/>
        <w:ind w:firstLineChars="200" w:firstLine="440"/>
        <w:rPr>
          <w:rFonts w:asciiTheme="minorEastAsia" w:eastAsiaTheme="minorEastAsia" w:hAnsiTheme="minorEastAsia"/>
          <w:snapToGrid w:val="0"/>
          <w:color w:val="000000" w:themeColor="text1"/>
          <w:sz w:val="22"/>
          <w:szCs w:val="22"/>
        </w:rPr>
      </w:pPr>
      <w:r w:rsidRPr="002B6D12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>５</w:t>
      </w:r>
      <w:r w:rsidR="00C33716" w:rsidRPr="002B6D12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 xml:space="preserve">　</w:t>
      </w:r>
      <w:r w:rsidR="00747A5C" w:rsidRPr="002B6D12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>※印の欄は、記入しないこと。</w:t>
      </w:r>
    </w:p>
    <w:p w14:paraId="09CF6B08" w14:textId="77777777" w:rsidR="00C33716" w:rsidRPr="002B6D12" w:rsidRDefault="002D2B9A" w:rsidP="00265115">
      <w:pPr>
        <w:spacing w:line="240" w:lineRule="exact"/>
        <w:ind w:firstLineChars="200" w:firstLine="440"/>
        <w:rPr>
          <w:rFonts w:asciiTheme="minorEastAsia" w:eastAsiaTheme="minorEastAsia" w:hAnsiTheme="minorEastAsia"/>
          <w:snapToGrid w:val="0"/>
          <w:color w:val="000000" w:themeColor="text1"/>
          <w:sz w:val="22"/>
          <w:szCs w:val="22"/>
        </w:rPr>
      </w:pPr>
      <w:r w:rsidRPr="002B6D12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>６</w:t>
      </w:r>
      <w:r w:rsidR="00C33716" w:rsidRPr="002B6D12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 xml:space="preserve">　打上げ、仕掛け場所の略図を添付すること。</w:t>
      </w:r>
    </w:p>
    <w:sectPr w:rsidR="00C33716" w:rsidRPr="002B6D12" w:rsidSect="00B508AA">
      <w:type w:val="continuous"/>
      <w:pgSz w:w="11906" w:h="16838" w:code="9"/>
      <w:pgMar w:top="1701" w:right="720" w:bottom="720" w:left="1418" w:header="301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2D217A" w14:textId="77777777" w:rsidR="00594329" w:rsidRDefault="00594329">
      <w:r>
        <w:separator/>
      </w:r>
    </w:p>
  </w:endnote>
  <w:endnote w:type="continuationSeparator" w:id="0">
    <w:p w14:paraId="6A3CC26A" w14:textId="77777777" w:rsidR="00594329" w:rsidRDefault="00594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3EAAD0" w14:textId="77777777" w:rsidR="00594329" w:rsidRDefault="00594329">
      <w:r>
        <w:separator/>
      </w:r>
    </w:p>
  </w:footnote>
  <w:footnote w:type="continuationSeparator" w:id="0">
    <w:p w14:paraId="0C62C50E" w14:textId="77777777" w:rsidR="00594329" w:rsidRDefault="005943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attachedTemplate r:id="rId1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717B3B"/>
    <w:rsid w:val="00036AB8"/>
    <w:rsid w:val="00041006"/>
    <w:rsid w:val="00041439"/>
    <w:rsid w:val="000D0648"/>
    <w:rsid w:val="000D7AFE"/>
    <w:rsid w:val="000F7BC5"/>
    <w:rsid w:val="00126584"/>
    <w:rsid w:val="001F1C12"/>
    <w:rsid w:val="00223385"/>
    <w:rsid w:val="00265115"/>
    <w:rsid w:val="002A2F00"/>
    <w:rsid w:val="002B6D12"/>
    <w:rsid w:val="002D2B9A"/>
    <w:rsid w:val="002E065B"/>
    <w:rsid w:val="00300959"/>
    <w:rsid w:val="003036CA"/>
    <w:rsid w:val="00391BE3"/>
    <w:rsid w:val="003975D3"/>
    <w:rsid w:val="003C4DDC"/>
    <w:rsid w:val="00414F6C"/>
    <w:rsid w:val="004161BE"/>
    <w:rsid w:val="004161E3"/>
    <w:rsid w:val="00504020"/>
    <w:rsid w:val="00525948"/>
    <w:rsid w:val="00594329"/>
    <w:rsid w:val="006D2949"/>
    <w:rsid w:val="006D6F1D"/>
    <w:rsid w:val="00717B3B"/>
    <w:rsid w:val="0073241C"/>
    <w:rsid w:val="007354E2"/>
    <w:rsid w:val="00747A5C"/>
    <w:rsid w:val="00760E75"/>
    <w:rsid w:val="007E30F2"/>
    <w:rsid w:val="008B6D23"/>
    <w:rsid w:val="00905729"/>
    <w:rsid w:val="00975FD3"/>
    <w:rsid w:val="009774B3"/>
    <w:rsid w:val="00977550"/>
    <w:rsid w:val="00AA4602"/>
    <w:rsid w:val="00AF1177"/>
    <w:rsid w:val="00B508AA"/>
    <w:rsid w:val="00B709FD"/>
    <w:rsid w:val="00B82260"/>
    <w:rsid w:val="00BB1F35"/>
    <w:rsid w:val="00BD0CF3"/>
    <w:rsid w:val="00BD2AA0"/>
    <w:rsid w:val="00C273E9"/>
    <w:rsid w:val="00C3133C"/>
    <w:rsid w:val="00C33716"/>
    <w:rsid w:val="00C92C37"/>
    <w:rsid w:val="00DD6757"/>
    <w:rsid w:val="00DD7102"/>
    <w:rsid w:val="00E22EBC"/>
    <w:rsid w:val="00E240EE"/>
    <w:rsid w:val="00E516E7"/>
    <w:rsid w:val="00E574EB"/>
    <w:rsid w:val="00EC4F77"/>
    <w:rsid w:val="00F13CF6"/>
    <w:rsid w:val="00F33B63"/>
    <w:rsid w:val="00FC1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31C0D76"/>
  <w14:defaultImageDpi w14:val="0"/>
  <w15:docId w15:val="{FDD73A49-CDFA-421F-A646-AEDF46AC9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page number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eastAsia="ＭＳ 明朝" w:hAnsi="Century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  <w:style w:type="character" w:styleId="a8">
    <w:name w:val="annotation reference"/>
    <w:basedOn w:val="a0"/>
    <w:uiPriority w:val="99"/>
    <w:semiHidden/>
    <w:unhideWhenUsed/>
    <w:rsid w:val="004161BE"/>
    <w:rPr>
      <w:rFonts w:cs="Times New Roman"/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4161BE"/>
    <w:pPr>
      <w:jc w:val="left"/>
    </w:pPr>
  </w:style>
  <w:style w:type="character" w:customStyle="1" w:styleId="aa">
    <w:name w:val="コメント文字列 (文字)"/>
    <w:basedOn w:val="a0"/>
    <w:link w:val="a9"/>
    <w:uiPriority w:val="99"/>
    <w:semiHidden/>
    <w:locked/>
    <w:rsid w:val="004161BE"/>
    <w:rPr>
      <w:rFonts w:ascii="ＭＳ 明朝" w:eastAsia="ＭＳ 明朝" w:hAnsi="Century" w:cs="ＭＳ 明朝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4161BE"/>
    <w:rPr>
      <w:b/>
      <w:bCs/>
    </w:rPr>
  </w:style>
  <w:style w:type="character" w:customStyle="1" w:styleId="ac">
    <w:name w:val="コメント内容 (文字)"/>
    <w:basedOn w:val="aa"/>
    <w:link w:val="ab"/>
    <w:uiPriority w:val="99"/>
    <w:semiHidden/>
    <w:locked/>
    <w:rsid w:val="004161BE"/>
    <w:rPr>
      <w:rFonts w:ascii="ＭＳ 明朝" w:eastAsia="ＭＳ 明朝" w:hAnsi="Century" w:cs="ＭＳ 明朝"/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4161BE"/>
    <w:rPr>
      <w:rFonts w:asciiTheme="majorHAnsi" w:eastAsiaTheme="majorEastAsia" w:hAnsiTheme="majorHAnsi" w:cs="Times New Roman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locked/>
    <w:rsid w:val="004161BE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7581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AS&#26032;&#12475;&#12483;&#12488;&#12450;&#12483;&#12503;\AS&#26032;-&#27096;&#24335;.dot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AS新-様式</Template>
  <TotalTime>15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別記様式第９号</vt:lpstr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別記様式第９号</dc:title>
  <dc:subject/>
  <dc:creator>内山</dc:creator>
  <cp:keywords/>
  <dc:description/>
  <cp:lastModifiedBy>user</cp:lastModifiedBy>
  <cp:revision>11</cp:revision>
  <cp:lastPrinted>2018-05-14T07:59:00Z</cp:lastPrinted>
  <dcterms:created xsi:type="dcterms:W3CDTF">2021-04-05T06:51:00Z</dcterms:created>
  <dcterms:modified xsi:type="dcterms:W3CDTF">2023-12-25T00:56:00Z</dcterms:modified>
</cp:coreProperties>
</file>