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97FC7" w14:textId="59F628FA" w:rsidR="00B42D29" w:rsidRPr="00D62946" w:rsidRDefault="00241EA5" w:rsidP="00AB1D24">
      <w:pPr>
        <w:spacing w:line="360" w:lineRule="auto"/>
        <w:ind w:firstLineChars="100" w:firstLine="220"/>
        <w:rPr>
          <w:rFonts w:asciiTheme="minorEastAsia" w:eastAsiaTheme="minorEastAsia" w:hAnsiTheme="minorEastAsia"/>
          <w:snapToGrid w:val="0"/>
          <w:sz w:val="22"/>
          <w:szCs w:val="22"/>
        </w:rPr>
      </w:pPr>
      <w:r>
        <w:rPr>
          <w:rFonts w:asciiTheme="minorEastAsia" w:eastAsiaTheme="minorEastAsia" w:hAnsiTheme="minor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59841" wp14:editId="4082D63F">
                <wp:simplePos x="0" y="0"/>
                <wp:positionH relativeFrom="column">
                  <wp:posOffset>3694430</wp:posOffset>
                </wp:positionH>
                <wp:positionV relativeFrom="paragraph">
                  <wp:posOffset>335280</wp:posOffset>
                </wp:positionV>
                <wp:extent cx="693420" cy="373380"/>
                <wp:effectExtent l="0" t="0" r="0" b="762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2F6725" w14:textId="752BC068" w:rsidR="00AB1D24" w:rsidRPr="00241EA5" w:rsidRDefault="00AB1D24">
                            <w:pPr>
                              <w:rPr>
                                <w:sz w:val="24"/>
                              </w:rPr>
                            </w:pPr>
                            <w:r w:rsidRPr="00241EA5">
                              <w:rPr>
                                <w:rFonts w:hint="eastAsia"/>
                                <w:sz w:val="24"/>
                              </w:rPr>
                              <w:t>届出書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65984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90.9pt;margin-top:26.4pt;width:54.6pt;height:2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" filled="f" stroked="f" strokeweight=".5pt">
                <v:textbox>
                  <w:txbxContent>
                    <w:p w14:paraId="252F6725" w14:textId="752BC068" w:rsidR="00AB1D24" w:rsidRPr="00241EA5" w:rsidRDefault="00AB1D24">
                      <w:pPr>
                        <w:rPr>
                          <w:sz w:val="24"/>
                        </w:rPr>
                      </w:pPr>
                      <w:r w:rsidRPr="00241EA5">
                        <w:rPr>
                          <w:rFonts w:hint="eastAsia"/>
                          <w:sz w:val="24"/>
                        </w:rPr>
                        <w:t>届出書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8A6478" wp14:editId="33F0073F">
                <wp:simplePos x="0" y="0"/>
                <wp:positionH relativeFrom="column">
                  <wp:posOffset>1370330</wp:posOffset>
                </wp:positionH>
                <wp:positionV relativeFrom="paragraph">
                  <wp:posOffset>213360</wp:posOffset>
                </wp:positionV>
                <wp:extent cx="2324100" cy="59436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AE023" w14:textId="34F02C38" w:rsidR="00241EA5" w:rsidRDefault="00241EA5">
                            <w:pPr>
                              <w:rPr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  <w:sz w:val="24"/>
                              </w:rPr>
                              <w:t>火災と</w:t>
                            </w:r>
                            <w:r>
                              <w:rPr>
                                <w:kern w:val="0"/>
                                <w:sz w:val="24"/>
                              </w:rPr>
                              <w:t>まぎらわしい煙又は</w:t>
                            </w:r>
                            <w:r>
                              <w:rPr>
                                <w:rFonts w:hint="eastAsia"/>
                                <w:kern w:val="0"/>
                                <w:sz w:val="24"/>
                              </w:rPr>
                              <w:t>火炎</w:t>
                            </w:r>
                          </w:p>
                          <w:p w14:paraId="7CDD3409" w14:textId="0F62181E" w:rsidR="00241EA5" w:rsidRPr="00241EA5" w:rsidRDefault="00241EA5">
                            <w:pPr>
                              <w:rPr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  <w:sz w:val="24"/>
                              </w:rPr>
                              <w:t>を</w:t>
                            </w:r>
                            <w:r w:rsidRPr="00241EA5">
                              <w:rPr>
                                <w:spacing w:val="11"/>
                                <w:kern w:val="0"/>
                                <w:sz w:val="24"/>
                                <w:fitText w:val="3120" w:id="-1133761536"/>
                              </w:rPr>
                              <w:t>発するおそれのある行為</w:t>
                            </w:r>
                            <w:r w:rsidRPr="00241EA5">
                              <w:rPr>
                                <w:spacing w:val="-1"/>
                                <w:kern w:val="0"/>
                                <w:sz w:val="24"/>
                                <w:fitText w:val="3120" w:id="-1133761536"/>
                              </w:rPr>
                              <w:t>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A6478" id="テキスト ボックス 1" o:spid="_x0000_s1027" type="#_x0000_t202" style="position:absolute;left:0;text-align:left;margin-left:107.9pt;margin-top:16.8pt;width:183pt;height:4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" filled="f" stroked="f" strokeweight=".5pt">
                <v:textbox>
                  <w:txbxContent>
                    <w:p w14:paraId="525AE023" w14:textId="34F02C38" w:rsidR="00241EA5" w:rsidRDefault="00241EA5">
                      <w:pPr>
                        <w:rPr>
                          <w:kern w:val="0"/>
                          <w:sz w:val="24"/>
                        </w:rPr>
                      </w:pPr>
                      <w:r>
                        <w:rPr>
                          <w:rFonts w:hint="eastAsia"/>
                          <w:kern w:val="0"/>
                          <w:sz w:val="24"/>
                        </w:rPr>
                        <w:t>火災と</w:t>
                      </w:r>
                      <w:r>
                        <w:rPr>
                          <w:kern w:val="0"/>
                          <w:sz w:val="24"/>
                        </w:rPr>
                        <w:t>まぎらわしい煙又は</w:t>
                      </w:r>
                      <w:r>
                        <w:rPr>
                          <w:rFonts w:hint="eastAsia"/>
                          <w:kern w:val="0"/>
                          <w:sz w:val="24"/>
                        </w:rPr>
                        <w:t>火炎</w:t>
                      </w:r>
                    </w:p>
                    <w:p w14:paraId="7CDD3409" w14:textId="0F62181E" w:rsidR="00241EA5" w:rsidRPr="00241EA5" w:rsidRDefault="00241EA5">
                      <w:pPr>
                        <w:rPr>
                          <w:rFonts w:hint="eastAsia"/>
                          <w:kern w:val="0"/>
                          <w:sz w:val="24"/>
                        </w:rPr>
                      </w:pPr>
                      <w:r>
                        <w:rPr>
                          <w:rFonts w:hint="eastAsia"/>
                          <w:kern w:val="0"/>
                          <w:sz w:val="24"/>
                        </w:rPr>
                        <w:t>を</w:t>
                      </w:r>
                      <w:r w:rsidRPr="00241EA5">
                        <w:rPr>
                          <w:spacing w:val="11"/>
                          <w:kern w:val="0"/>
                          <w:sz w:val="24"/>
                          <w:fitText w:val="3120" w:id="-1133761536"/>
                        </w:rPr>
                        <w:t>発するおそれのある行為</w:t>
                      </w:r>
                      <w:r w:rsidRPr="00241EA5">
                        <w:rPr>
                          <w:spacing w:val="-1"/>
                          <w:kern w:val="0"/>
                          <w:sz w:val="24"/>
                          <w:fitText w:val="3120" w:id="-1133761536"/>
                        </w:rPr>
                        <w:t>の</w:t>
                      </w:r>
                    </w:p>
                  </w:txbxContent>
                </v:textbox>
              </v:shape>
            </w:pict>
          </mc:Fallback>
        </mc:AlternateContent>
      </w:r>
      <w:r w:rsidR="00E8326F" w:rsidRPr="00D62946">
        <w:rPr>
          <w:rFonts w:asciiTheme="minorEastAsia" w:eastAsiaTheme="minorEastAsia" w:hAnsiTheme="minorEastAsia" w:hint="eastAsia"/>
          <w:b/>
          <w:snapToGrid w:val="0"/>
          <w:sz w:val="22"/>
          <w:szCs w:val="22"/>
        </w:rPr>
        <w:t>様式第</w:t>
      </w:r>
      <w:r w:rsidR="00D62946" w:rsidRPr="00D62946">
        <w:rPr>
          <w:rFonts w:asciiTheme="minorEastAsia" w:eastAsiaTheme="minorEastAsia" w:hAnsiTheme="minorEastAsia" w:hint="eastAsia"/>
          <w:b/>
          <w:snapToGrid w:val="0"/>
          <w:sz w:val="22"/>
          <w:szCs w:val="22"/>
        </w:rPr>
        <w:t>14</w:t>
      </w:r>
      <w:r w:rsidR="00E8326F" w:rsidRPr="00D62946">
        <w:rPr>
          <w:rFonts w:asciiTheme="minorEastAsia" w:eastAsiaTheme="minorEastAsia" w:hAnsiTheme="minorEastAsia" w:hint="eastAsia"/>
          <w:b/>
          <w:snapToGrid w:val="0"/>
          <w:sz w:val="22"/>
          <w:szCs w:val="22"/>
        </w:rPr>
        <w:t>号</w:t>
      </w:r>
      <w:r w:rsidR="00E8326F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（第</w:t>
      </w:r>
      <w:r w:rsidR="00D62946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25</w:t>
      </w:r>
      <w:r w:rsidR="00DA5575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条関係）</w:t>
      </w:r>
    </w:p>
    <w:p w14:paraId="698D1A53" w14:textId="0DB55D01" w:rsidR="00D62946" w:rsidRPr="00D62946" w:rsidRDefault="00B42D29" w:rsidP="00D62946">
      <w:pPr>
        <w:spacing w:after="120"/>
        <w:jc w:val="center"/>
        <w:rPr>
          <w:rFonts w:asciiTheme="minorEastAsia" w:eastAsiaTheme="minorEastAsia" w:hAnsiTheme="minorEastAsia"/>
          <w:snapToGrid w:val="0"/>
          <w:sz w:val="28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vanish/>
          <w:sz w:val="22"/>
          <w:szCs w:val="22"/>
        </w:rPr>
        <w:t>火災とまぎらわしい煙又は火</w:t>
      </w:r>
      <w:r w:rsidR="000E2B43" w:rsidRPr="00D62946">
        <w:rPr>
          <w:rFonts w:asciiTheme="minorEastAsia" w:eastAsiaTheme="minorEastAsia" w:hAnsiTheme="minorEastAsia" w:hint="eastAsia"/>
          <w:snapToGrid w:val="0"/>
          <w:vanish/>
          <w:sz w:val="22"/>
          <w:szCs w:val="22"/>
        </w:rPr>
        <w:t>炎</w:t>
      </w:r>
      <w:r w:rsidRPr="00D62946">
        <w:rPr>
          <w:rFonts w:asciiTheme="minorEastAsia" w:eastAsiaTheme="minorEastAsia" w:hAnsiTheme="minorEastAsia" w:hint="eastAsia"/>
          <w:snapToGrid w:val="0"/>
          <w:vanish/>
          <w:sz w:val="22"/>
          <w:szCs w:val="22"/>
        </w:rPr>
        <w:t>を発するおそれのある行為の</w:t>
      </w: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 xml:space="preserve">　</w:t>
      </w:r>
      <w:r w:rsidR="00AB1D24">
        <w:rPr>
          <w:rFonts w:asciiTheme="minorEastAsia" w:eastAsiaTheme="minorEastAsia" w:hAnsiTheme="minorEastAsia" w:hint="eastAsia"/>
          <w:snapToGrid w:val="0"/>
          <w:sz w:val="22"/>
          <w:szCs w:val="22"/>
        </w:rPr>
        <w:t xml:space="preserve">　　　　　　　　　　　　　　　　　　　　　　　　　　　　　　　　　　　　　　　　　　　　　　　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43"/>
        <w:gridCol w:w="2940"/>
        <w:gridCol w:w="3722"/>
      </w:tblGrid>
      <w:tr w:rsidR="00B42D29" w:rsidRPr="00D62946" w14:paraId="0CD59547" w14:textId="77777777" w:rsidTr="00AB1D24">
        <w:trPr>
          <w:cantSplit/>
          <w:trHeight w:hRule="exact" w:val="2237"/>
        </w:trPr>
        <w:tc>
          <w:tcPr>
            <w:tcW w:w="8505" w:type="dxa"/>
            <w:gridSpan w:val="3"/>
            <w:vAlign w:val="center"/>
          </w:tcPr>
          <w:p w14:paraId="2F2EE622" w14:textId="53593346" w:rsidR="00B42D29" w:rsidRPr="00D62946" w:rsidRDefault="00B42D29" w:rsidP="00E8326F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年　　月　　日　</w:t>
            </w:r>
            <w:r w:rsidR="00522FFD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 </w:t>
            </w:r>
          </w:p>
          <w:p w14:paraId="49EC2379" w14:textId="35590847" w:rsidR="00AB1D24" w:rsidRDefault="007D4B2B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西諸広域行政事務組合</w:t>
            </w:r>
          </w:p>
          <w:p w14:paraId="317464FA" w14:textId="4E27255B" w:rsidR="00522FFD" w:rsidRDefault="007D4B2B" w:rsidP="00522FFD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256783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消防署長</w:t>
            </w:r>
            <w:r w:rsidR="00AB1D24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</w:t>
            </w:r>
            <w:r w:rsidR="00256783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殿</w:t>
            </w:r>
          </w:p>
          <w:p w14:paraId="31CE8225" w14:textId="77777777" w:rsidR="00522FFD" w:rsidRDefault="00B42D29" w:rsidP="00522FFD">
            <w:pPr>
              <w:snapToGrid w:val="0"/>
              <w:spacing w:line="240" w:lineRule="atLeast"/>
              <w:ind w:firstLineChars="1700" w:firstLine="3740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届出者　住　所　　　　　　　　　　　　</w:t>
            </w:r>
          </w:p>
          <w:p w14:paraId="6AC37D58" w14:textId="77777777" w:rsidR="00522FFD" w:rsidRDefault="00B42D29" w:rsidP="00522FFD">
            <w:pPr>
              <w:snapToGrid w:val="0"/>
              <w:spacing w:line="240" w:lineRule="atLeast"/>
              <w:ind w:firstLineChars="2100" w:firstLine="4620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電　話（　　　　　　　</w:t>
            </w:r>
            <w:r w:rsidR="00E8326F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　</w:t>
            </w:r>
            <w:r w:rsidR="00F1575E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　</w:t>
            </w: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）</w:t>
            </w:r>
          </w:p>
          <w:p w14:paraId="49604220" w14:textId="68AC87A3" w:rsidR="00B42D29" w:rsidRPr="00D62946" w:rsidRDefault="00B42D29" w:rsidP="00522FFD">
            <w:pPr>
              <w:snapToGrid w:val="0"/>
              <w:spacing w:line="240" w:lineRule="atLeast"/>
              <w:ind w:firstLineChars="2100" w:firstLine="4620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氏　名　　　　　　</w:t>
            </w:r>
            <w:r w:rsidR="00E8326F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　</w:t>
            </w: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　　</w:t>
            </w:r>
            <w:r w:rsidR="00DD5961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</w:t>
            </w:r>
            <w:r w:rsidRPr="00D62946">
              <w:rPr>
                <w:rFonts w:asciiTheme="minorEastAsia" w:eastAsiaTheme="minorEastAsia" w:hAnsiTheme="minorEastAsia" w:hint="eastAsia"/>
                <w:snapToGrid w:val="0"/>
                <w:vanish/>
                <w:sz w:val="22"/>
                <w:szCs w:val="22"/>
              </w:rPr>
              <w:t>印</w:t>
            </w: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</w:t>
            </w:r>
          </w:p>
        </w:tc>
      </w:tr>
      <w:tr w:rsidR="00B42D29" w:rsidRPr="00D62946" w14:paraId="5AD4D589" w14:textId="77777777" w:rsidTr="00D303B4">
        <w:trPr>
          <w:trHeight w:hRule="exact" w:val="994"/>
        </w:trPr>
        <w:tc>
          <w:tcPr>
            <w:tcW w:w="1843" w:type="dxa"/>
            <w:vAlign w:val="center"/>
          </w:tcPr>
          <w:p w14:paraId="78CC7B7D" w14:textId="77777777" w:rsidR="00B42D29" w:rsidRPr="00D62946" w:rsidRDefault="00B42D29" w:rsidP="00E8326F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発生予定日時</w:t>
            </w:r>
          </w:p>
        </w:tc>
        <w:tc>
          <w:tcPr>
            <w:tcW w:w="6662" w:type="dxa"/>
            <w:gridSpan w:val="2"/>
            <w:vAlign w:val="center"/>
          </w:tcPr>
          <w:p w14:paraId="57AA5B2D" w14:textId="77777777" w:rsidR="00B42D29" w:rsidRPr="00D62946" w:rsidRDefault="007A02CD" w:rsidP="007A02CD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自　　　</w:t>
            </w:r>
            <w:r w:rsidR="00B42D29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　　年　　　月　　　日　　　　時　　　分</w:t>
            </w:r>
          </w:p>
          <w:p w14:paraId="3D78B56C" w14:textId="77777777" w:rsidR="00B42D29" w:rsidRPr="00D62946" w:rsidRDefault="007A02CD" w:rsidP="007A02CD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至　　　</w:t>
            </w:r>
            <w:r w:rsidR="00B42D29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　　年　　　月　　　日　　　　時　　　分</w:t>
            </w:r>
          </w:p>
        </w:tc>
      </w:tr>
      <w:tr w:rsidR="00B42D29" w:rsidRPr="00D62946" w14:paraId="4478F4FF" w14:textId="77777777" w:rsidTr="00D303B4">
        <w:trPr>
          <w:trHeight w:hRule="exact" w:val="994"/>
        </w:trPr>
        <w:tc>
          <w:tcPr>
            <w:tcW w:w="1843" w:type="dxa"/>
            <w:vAlign w:val="center"/>
          </w:tcPr>
          <w:p w14:paraId="3210D8CA" w14:textId="77777777" w:rsidR="00B42D29" w:rsidRPr="00D62946" w:rsidRDefault="00B42D29" w:rsidP="00E8326F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発生場所</w:t>
            </w:r>
          </w:p>
        </w:tc>
        <w:tc>
          <w:tcPr>
            <w:tcW w:w="6662" w:type="dxa"/>
            <w:gridSpan w:val="2"/>
          </w:tcPr>
          <w:p w14:paraId="4B598610" w14:textId="77777777" w:rsidR="00B42D29" w:rsidRPr="00D62946" w:rsidRDefault="00B42D29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</w:p>
        </w:tc>
      </w:tr>
      <w:tr w:rsidR="00B42D29" w:rsidRPr="00D62946" w14:paraId="1E100BCF" w14:textId="77777777" w:rsidTr="00D303B4">
        <w:trPr>
          <w:trHeight w:hRule="exact" w:val="994"/>
        </w:trPr>
        <w:tc>
          <w:tcPr>
            <w:tcW w:w="1843" w:type="dxa"/>
            <w:vAlign w:val="center"/>
          </w:tcPr>
          <w:p w14:paraId="6F5BA4AA" w14:textId="77777777" w:rsidR="00B42D29" w:rsidRPr="00D62946" w:rsidRDefault="00B42D29" w:rsidP="00E8326F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燃焼物品名</w:t>
            </w:r>
            <w:r w:rsidRPr="00D62946"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  <w:br/>
            </w: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及び数量</w:t>
            </w:r>
          </w:p>
        </w:tc>
        <w:tc>
          <w:tcPr>
            <w:tcW w:w="6662" w:type="dxa"/>
            <w:gridSpan w:val="2"/>
          </w:tcPr>
          <w:p w14:paraId="29C8F948" w14:textId="77777777" w:rsidR="00B42D29" w:rsidRPr="00D62946" w:rsidRDefault="00B42D29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</w:p>
        </w:tc>
      </w:tr>
      <w:tr w:rsidR="00B42D29" w:rsidRPr="00D62946" w14:paraId="49BACCE5" w14:textId="77777777" w:rsidTr="00D303B4">
        <w:trPr>
          <w:trHeight w:hRule="exact" w:val="994"/>
        </w:trPr>
        <w:tc>
          <w:tcPr>
            <w:tcW w:w="1843" w:type="dxa"/>
            <w:vAlign w:val="center"/>
          </w:tcPr>
          <w:p w14:paraId="68A1D711" w14:textId="77777777" w:rsidR="00B42D29" w:rsidRPr="00D62946" w:rsidRDefault="00B42D29" w:rsidP="00E8326F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目的</w:t>
            </w:r>
          </w:p>
        </w:tc>
        <w:tc>
          <w:tcPr>
            <w:tcW w:w="6662" w:type="dxa"/>
            <w:gridSpan w:val="2"/>
          </w:tcPr>
          <w:p w14:paraId="23C4A356" w14:textId="77777777" w:rsidR="00B42D29" w:rsidRPr="00D62946" w:rsidRDefault="00B42D29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</w:p>
        </w:tc>
      </w:tr>
      <w:tr w:rsidR="00B42D29" w:rsidRPr="00D62946" w14:paraId="41EB8DF7" w14:textId="77777777" w:rsidTr="00D303B4">
        <w:trPr>
          <w:trHeight w:hRule="exact" w:val="994"/>
        </w:trPr>
        <w:tc>
          <w:tcPr>
            <w:tcW w:w="1843" w:type="dxa"/>
            <w:vAlign w:val="center"/>
          </w:tcPr>
          <w:p w14:paraId="1E533EF1" w14:textId="77777777" w:rsidR="00B42D29" w:rsidRPr="00D62946" w:rsidRDefault="00B42D29" w:rsidP="00E8326F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その他</w:t>
            </w:r>
            <w:r w:rsidRPr="00D62946"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  <w:br/>
            </w: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必要な事項</w:t>
            </w:r>
          </w:p>
        </w:tc>
        <w:tc>
          <w:tcPr>
            <w:tcW w:w="6662" w:type="dxa"/>
            <w:gridSpan w:val="2"/>
          </w:tcPr>
          <w:p w14:paraId="7AA25D8B" w14:textId="77777777" w:rsidR="00B42D29" w:rsidRPr="00D62946" w:rsidRDefault="00B42D29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</w:p>
        </w:tc>
      </w:tr>
      <w:tr w:rsidR="00B42D29" w:rsidRPr="00D62946" w14:paraId="4B30C768" w14:textId="77777777" w:rsidTr="00AB1D24">
        <w:trPr>
          <w:trHeight w:hRule="exact" w:val="621"/>
        </w:trPr>
        <w:tc>
          <w:tcPr>
            <w:tcW w:w="4783" w:type="dxa"/>
            <w:gridSpan w:val="2"/>
            <w:vAlign w:val="center"/>
          </w:tcPr>
          <w:p w14:paraId="04B208F0" w14:textId="77777777" w:rsidR="00B42D29" w:rsidRPr="00D62946" w:rsidRDefault="00E8326F" w:rsidP="00D303B4">
            <w:pPr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※　受　付</w:t>
            </w:r>
            <w:r w:rsidR="00B42D29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　欄</w:t>
            </w:r>
          </w:p>
        </w:tc>
        <w:tc>
          <w:tcPr>
            <w:tcW w:w="3722" w:type="dxa"/>
            <w:vAlign w:val="center"/>
          </w:tcPr>
          <w:p w14:paraId="3D0D8840" w14:textId="77777777" w:rsidR="00B42D29" w:rsidRPr="00D62946" w:rsidRDefault="00E8326F" w:rsidP="00D303B4">
            <w:pPr>
              <w:snapToGrid w:val="0"/>
              <w:spacing w:line="240" w:lineRule="atLeast"/>
              <w:ind w:firstLineChars="500" w:firstLine="1100"/>
              <w:jc w:val="lef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  <w:r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 xml:space="preserve">※　経　過　</w:t>
            </w:r>
            <w:r w:rsidR="00B42D29" w:rsidRPr="00D62946">
              <w:rPr>
                <w:rFonts w:asciiTheme="minorEastAsia" w:eastAsiaTheme="minorEastAsia" w:hAnsiTheme="minorEastAsia" w:hint="eastAsia"/>
                <w:snapToGrid w:val="0"/>
                <w:sz w:val="22"/>
                <w:szCs w:val="22"/>
              </w:rPr>
              <w:t>欄</w:t>
            </w:r>
          </w:p>
        </w:tc>
      </w:tr>
      <w:tr w:rsidR="00B42D29" w:rsidRPr="00D62946" w14:paraId="6F568132" w14:textId="77777777" w:rsidTr="00AB1D24">
        <w:trPr>
          <w:trHeight w:hRule="exact" w:val="1739"/>
        </w:trPr>
        <w:tc>
          <w:tcPr>
            <w:tcW w:w="4783" w:type="dxa"/>
            <w:gridSpan w:val="2"/>
          </w:tcPr>
          <w:p w14:paraId="295EB78D" w14:textId="77777777" w:rsidR="00B42D29" w:rsidRPr="00D62946" w:rsidRDefault="00B42D29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</w:p>
        </w:tc>
        <w:tc>
          <w:tcPr>
            <w:tcW w:w="3722" w:type="dxa"/>
          </w:tcPr>
          <w:p w14:paraId="31B45CBD" w14:textId="77777777" w:rsidR="00B42D29" w:rsidRPr="00D62946" w:rsidRDefault="00B42D29" w:rsidP="00E8326F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sz w:val="22"/>
                <w:szCs w:val="22"/>
              </w:rPr>
            </w:pPr>
          </w:p>
        </w:tc>
      </w:tr>
    </w:tbl>
    <w:p w14:paraId="64A74064" w14:textId="77777777" w:rsidR="00B42D29" w:rsidRPr="00D62946" w:rsidRDefault="00B42D29" w:rsidP="007A02CD">
      <w:pPr>
        <w:spacing w:before="120" w:line="240" w:lineRule="exact"/>
        <w:ind w:left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備考</w:t>
      </w:r>
    </w:p>
    <w:p w14:paraId="7F5E2573" w14:textId="77777777" w:rsidR="00B42D29" w:rsidRPr="00D62946" w:rsidRDefault="00F37263" w:rsidP="007A02CD">
      <w:pPr>
        <w:spacing w:line="240" w:lineRule="exact"/>
        <w:ind w:left="630" w:hanging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１　この用紙の大きさは、日本産業</w:t>
      </w:r>
      <w:r w:rsidR="00B42D29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規格Ａ４とすること。</w:t>
      </w:r>
    </w:p>
    <w:p w14:paraId="59CFA6E9" w14:textId="77777777" w:rsidR="004D4CE7" w:rsidRPr="00D62946" w:rsidRDefault="004D4CE7" w:rsidP="007A02CD">
      <w:pPr>
        <w:spacing w:line="240" w:lineRule="exact"/>
        <w:ind w:left="630" w:hanging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z w:val="22"/>
          <w:szCs w:val="22"/>
        </w:rPr>
        <w:t>２　この届出書は、正副各１通提出すること。</w:t>
      </w:r>
    </w:p>
    <w:p w14:paraId="0E43157C" w14:textId="77777777" w:rsidR="00B42D29" w:rsidRPr="00D62946" w:rsidRDefault="004D4CE7" w:rsidP="007A02CD">
      <w:pPr>
        <w:spacing w:line="240" w:lineRule="exact"/>
        <w:ind w:left="630" w:hanging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３</w:t>
      </w:r>
      <w:r w:rsidR="00B42D29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 xml:space="preserve">　法人にあっては、その名称、代表者氏名、主たる事務所の所在地を記入すること。</w:t>
      </w:r>
    </w:p>
    <w:p w14:paraId="3E9BEB8C" w14:textId="77777777" w:rsidR="00B42D29" w:rsidRPr="00D62946" w:rsidRDefault="004D4CE7" w:rsidP="007A02CD">
      <w:pPr>
        <w:spacing w:line="240" w:lineRule="exact"/>
        <w:ind w:left="630" w:hanging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４</w:t>
      </w:r>
      <w:r w:rsidR="00B42D29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 xml:space="preserve">　その他必要な事項欄には、消火準備の概要その他参考事項を記入すること。</w:t>
      </w:r>
    </w:p>
    <w:p w14:paraId="7EA827DB" w14:textId="77777777" w:rsidR="00B42D29" w:rsidRPr="00D62946" w:rsidRDefault="004D4CE7" w:rsidP="007A02CD">
      <w:pPr>
        <w:spacing w:line="240" w:lineRule="exact"/>
        <w:ind w:left="630" w:hanging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５</w:t>
      </w:r>
      <w:r w:rsidR="00B42D29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 xml:space="preserve">　※印の欄は、記入しないこと。</w:t>
      </w:r>
    </w:p>
    <w:p w14:paraId="140E0023" w14:textId="77777777" w:rsidR="00B42D29" w:rsidRPr="00D62946" w:rsidRDefault="004D4CE7" w:rsidP="007A02CD">
      <w:pPr>
        <w:spacing w:line="240" w:lineRule="exact"/>
        <w:ind w:left="630" w:hanging="21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>６</w:t>
      </w:r>
      <w:r w:rsidR="00B42D29" w:rsidRPr="00D62946">
        <w:rPr>
          <w:rFonts w:asciiTheme="minorEastAsia" w:eastAsiaTheme="minorEastAsia" w:hAnsiTheme="minorEastAsia" w:hint="eastAsia"/>
          <w:snapToGrid w:val="0"/>
          <w:sz w:val="22"/>
          <w:szCs w:val="22"/>
        </w:rPr>
        <w:t xml:space="preserve">　発生場所の略図を添付すること。</w:t>
      </w:r>
    </w:p>
    <w:sectPr w:rsidR="00B42D29" w:rsidRPr="00D62946" w:rsidSect="00845FD5">
      <w:type w:val="continuous"/>
      <w:pgSz w:w="11906" w:h="16838" w:code="9"/>
      <w:pgMar w:top="1701" w:right="720" w:bottom="720" w:left="1418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52181" w14:textId="77777777" w:rsidR="00B33633" w:rsidRDefault="00B33633">
      <w:r>
        <w:separator/>
      </w:r>
    </w:p>
  </w:endnote>
  <w:endnote w:type="continuationSeparator" w:id="0">
    <w:p w14:paraId="7C33B181" w14:textId="77777777" w:rsidR="00B33633" w:rsidRDefault="00B33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EA7BA" w14:textId="77777777" w:rsidR="00B33633" w:rsidRDefault="00B33633">
      <w:r>
        <w:separator/>
      </w:r>
    </w:p>
  </w:footnote>
  <w:footnote w:type="continuationSeparator" w:id="0">
    <w:p w14:paraId="508FC8D1" w14:textId="77777777" w:rsidR="00B33633" w:rsidRDefault="00B336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EF7C64"/>
    <w:rsid w:val="000A7D69"/>
    <w:rsid w:val="000E2B43"/>
    <w:rsid w:val="0018081E"/>
    <w:rsid w:val="001C5CC5"/>
    <w:rsid w:val="00241EA5"/>
    <w:rsid w:val="00256783"/>
    <w:rsid w:val="00322BCB"/>
    <w:rsid w:val="00360843"/>
    <w:rsid w:val="003A65EF"/>
    <w:rsid w:val="003C0EF8"/>
    <w:rsid w:val="004D4CE7"/>
    <w:rsid w:val="00513203"/>
    <w:rsid w:val="00522FFD"/>
    <w:rsid w:val="005C15FB"/>
    <w:rsid w:val="006806F5"/>
    <w:rsid w:val="006B5E9F"/>
    <w:rsid w:val="007504E8"/>
    <w:rsid w:val="007A02CD"/>
    <w:rsid w:val="007B5D49"/>
    <w:rsid w:val="007D4B2B"/>
    <w:rsid w:val="00845FD5"/>
    <w:rsid w:val="009257A8"/>
    <w:rsid w:val="00981501"/>
    <w:rsid w:val="009B3E45"/>
    <w:rsid w:val="009E1112"/>
    <w:rsid w:val="00A02511"/>
    <w:rsid w:val="00A0627B"/>
    <w:rsid w:val="00A96DC0"/>
    <w:rsid w:val="00AB1D24"/>
    <w:rsid w:val="00AC4714"/>
    <w:rsid w:val="00AE6E3B"/>
    <w:rsid w:val="00AF7CD5"/>
    <w:rsid w:val="00B064BC"/>
    <w:rsid w:val="00B33633"/>
    <w:rsid w:val="00B42D29"/>
    <w:rsid w:val="00BC2FFA"/>
    <w:rsid w:val="00CD44EC"/>
    <w:rsid w:val="00D303B4"/>
    <w:rsid w:val="00D62946"/>
    <w:rsid w:val="00D750E3"/>
    <w:rsid w:val="00DA5575"/>
    <w:rsid w:val="00DD5961"/>
    <w:rsid w:val="00E240EE"/>
    <w:rsid w:val="00E8326F"/>
    <w:rsid w:val="00EF7C64"/>
    <w:rsid w:val="00F1575E"/>
    <w:rsid w:val="00F37263"/>
    <w:rsid w:val="00F5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B8FB69"/>
  <w14:defaultImageDpi w14:val="0"/>
  <w15:docId w15:val="{C582E714-DC15-444C-B1B4-2422DC33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21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別記様式第８号</vt:lpstr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別記様式第８号</dc:title>
  <dc:subject/>
  <dc:creator>内山</dc:creator>
  <cp:keywords/>
  <dc:description/>
  <cp:lastModifiedBy>user</cp:lastModifiedBy>
  <cp:revision>9</cp:revision>
  <cp:lastPrinted>1999-11-19T05:42:00Z</cp:lastPrinted>
  <dcterms:created xsi:type="dcterms:W3CDTF">2021-06-18T05:04:00Z</dcterms:created>
  <dcterms:modified xsi:type="dcterms:W3CDTF">2023-12-25T00:56:00Z</dcterms:modified>
</cp:coreProperties>
</file>