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22980" w14:textId="47CE29B0" w:rsidR="005A1911" w:rsidRPr="007C6E4B" w:rsidRDefault="007C6E4B" w:rsidP="005B3FBD">
      <w:pPr>
        <w:spacing w:line="240" w:lineRule="atLeast"/>
        <w:ind w:firstLineChars="64" w:firstLine="141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7C6E4B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様式第24</w:t>
      </w:r>
      <w:r w:rsidR="00C123CC" w:rsidRPr="007C6E4B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号</w:t>
      </w:r>
      <w:r w:rsidR="00C123CC"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（第</w:t>
      </w:r>
      <w:r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29</w:t>
      </w:r>
      <w:r w:rsidR="0048049A"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条関係）</w:t>
      </w:r>
    </w:p>
    <w:p w14:paraId="016EF391" w14:textId="77777777" w:rsidR="005A1911" w:rsidRPr="007C6E4B" w:rsidRDefault="00C4479C" w:rsidP="005B3FBD">
      <w:pPr>
        <w:spacing w:afterLines="50" w:after="190"/>
        <w:ind w:firstLineChars="1150" w:firstLine="2760"/>
        <w:rPr>
          <w:rFonts w:asciiTheme="minorEastAsia" w:eastAsiaTheme="minorEastAsia" w:hAnsiTheme="minorEastAsia"/>
          <w:color w:val="000000" w:themeColor="text1"/>
          <w:sz w:val="24"/>
          <w:szCs w:val="22"/>
        </w:rPr>
      </w:pPr>
      <w:r w:rsidRPr="007C6E4B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少量危険物等タンク検査</w:t>
      </w:r>
      <w:r w:rsidR="003750E1" w:rsidRPr="007C6E4B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申出</w:t>
      </w:r>
      <w:r w:rsidR="005A1911" w:rsidRPr="007C6E4B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書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92"/>
        <w:gridCol w:w="426"/>
        <w:gridCol w:w="992"/>
        <w:gridCol w:w="567"/>
        <w:gridCol w:w="2126"/>
        <w:gridCol w:w="709"/>
        <w:gridCol w:w="283"/>
        <w:gridCol w:w="2552"/>
      </w:tblGrid>
      <w:tr w:rsidR="005A1911" w:rsidRPr="007C6E4B" w14:paraId="502D5104" w14:textId="77777777" w:rsidTr="007C6E4B">
        <w:trPr>
          <w:cantSplit/>
          <w:trHeight w:hRule="exact" w:val="2352"/>
        </w:trPr>
        <w:tc>
          <w:tcPr>
            <w:tcW w:w="8647" w:type="dxa"/>
            <w:gridSpan w:val="8"/>
            <w:vAlign w:val="center"/>
          </w:tcPr>
          <w:p w14:paraId="1882A08D" w14:textId="77777777" w:rsidR="00C123CC" w:rsidRPr="007C6E4B" w:rsidRDefault="00C123CC" w:rsidP="00C123CC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年　　月　　日　</w:t>
            </w:r>
          </w:p>
          <w:p w14:paraId="5A9CC6E6" w14:textId="761722A6" w:rsidR="007C6E4B" w:rsidRDefault="007C6E4B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西諸広域行政事務組合</w:t>
            </w:r>
          </w:p>
          <w:p w14:paraId="6655EE67" w14:textId="1FA3C0AA" w:rsidR="00C123CC" w:rsidRPr="007C6E4B" w:rsidRDefault="007C6E4B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消防本部　</w:t>
            </w:r>
            <w:r w:rsidR="00C123CC"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消防長</w:t>
            </w:r>
            <w:r w:rsidR="0030450D"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3E72E5"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殿</w:t>
            </w:r>
          </w:p>
          <w:p w14:paraId="6FAC868D" w14:textId="77777777" w:rsidR="003B35C1" w:rsidRDefault="00166FD1" w:rsidP="003B35C1">
            <w:pPr>
              <w:snapToGrid w:val="0"/>
              <w:spacing w:line="240" w:lineRule="atLeast"/>
              <w:ind w:right="700" w:firstLineChars="1800" w:firstLine="396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申出</w:t>
            </w:r>
            <w:r w:rsidR="003B35C1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者　住　所</w:t>
            </w:r>
          </w:p>
          <w:p w14:paraId="47B9A997" w14:textId="66F4B266" w:rsidR="003B35C1" w:rsidRDefault="00C123CC" w:rsidP="003B35C1">
            <w:pPr>
              <w:snapToGrid w:val="0"/>
              <w:spacing w:line="240" w:lineRule="atLeast"/>
              <w:ind w:right="41" w:firstLineChars="2200" w:firstLine="484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電　話（　　　　　　　</w:t>
            </w:r>
            <w:r w:rsidR="002B21CE"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3B35C1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</w:t>
            </w:r>
            <w:bookmarkStart w:id="0" w:name="_GoBack"/>
            <w:bookmarkEnd w:id="0"/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）</w:t>
            </w:r>
          </w:p>
          <w:p w14:paraId="1ABC9859" w14:textId="37048691" w:rsidR="005A1911" w:rsidRPr="007C6E4B" w:rsidRDefault="00C123CC" w:rsidP="003B35C1">
            <w:pPr>
              <w:snapToGrid w:val="0"/>
              <w:spacing w:line="240" w:lineRule="atLeast"/>
              <w:ind w:right="41" w:firstLineChars="2200" w:firstLine="484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氏　名　　　　　　　　　　　　</w:t>
            </w:r>
            <w:r w:rsidR="00CE5A80"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Pr="007C6E4B">
              <w:rPr>
                <w:rFonts w:asciiTheme="minorEastAsia" w:eastAsiaTheme="minorEastAsia" w:hAnsiTheme="minorEastAsia" w:hint="eastAsia"/>
                <w:vanish/>
                <w:color w:val="000000" w:themeColor="text1"/>
                <w:sz w:val="22"/>
                <w:szCs w:val="22"/>
              </w:rPr>
              <w:t>印</w:t>
            </w:r>
            <w:r w:rsidR="005A1911" w:rsidRPr="007C6E4B">
              <w:rPr>
                <w:rFonts w:asciiTheme="minorEastAsia" w:eastAsiaTheme="minorEastAsia" w:hAnsiTheme="minorEastAsia" w:hint="eastAsia"/>
                <w:vanish/>
                <w:color w:val="000000" w:themeColor="text1"/>
                <w:sz w:val="22"/>
                <w:szCs w:val="22"/>
              </w:rPr>
              <w:t>印</w:t>
            </w:r>
          </w:p>
        </w:tc>
      </w:tr>
      <w:tr w:rsidR="005A1911" w:rsidRPr="007C6E4B" w14:paraId="15AC199A" w14:textId="77777777" w:rsidTr="007C6E4B">
        <w:trPr>
          <w:cantSplit/>
          <w:trHeight w:val="510"/>
        </w:trPr>
        <w:tc>
          <w:tcPr>
            <w:tcW w:w="1418" w:type="dxa"/>
            <w:gridSpan w:val="2"/>
            <w:vMerge w:val="restart"/>
            <w:vAlign w:val="center"/>
          </w:tcPr>
          <w:p w14:paraId="7589F99D" w14:textId="77777777" w:rsidR="005A1911" w:rsidRPr="007C6E4B" w:rsidRDefault="00C4479C" w:rsidP="00C4479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製造者</w:t>
            </w:r>
          </w:p>
        </w:tc>
        <w:tc>
          <w:tcPr>
            <w:tcW w:w="992" w:type="dxa"/>
            <w:vAlign w:val="center"/>
          </w:tcPr>
          <w:p w14:paraId="493A0335" w14:textId="77777777" w:rsidR="005A1911" w:rsidRPr="007C6E4B" w:rsidRDefault="005A1911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住所</w:t>
            </w:r>
          </w:p>
        </w:tc>
        <w:tc>
          <w:tcPr>
            <w:tcW w:w="6237" w:type="dxa"/>
            <w:gridSpan w:val="5"/>
            <w:vAlign w:val="center"/>
          </w:tcPr>
          <w:p w14:paraId="5199D5CE" w14:textId="77777777" w:rsidR="005A1911" w:rsidRPr="007C6E4B" w:rsidRDefault="005A1911" w:rsidP="00DD38FD">
            <w:pPr>
              <w:snapToGrid w:val="0"/>
              <w:spacing w:line="240" w:lineRule="atLeast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5A1911" w:rsidRPr="007C6E4B" w14:paraId="4DA90891" w14:textId="77777777" w:rsidTr="007C6E4B">
        <w:trPr>
          <w:cantSplit/>
          <w:trHeight w:val="510"/>
        </w:trPr>
        <w:tc>
          <w:tcPr>
            <w:tcW w:w="1418" w:type="dxa"/>
            <w:gridSpan w:val="2"/>
            <w:vMerge/>
            <w:vAlign w:val="center"/>
          </w:tcPr>
          <w:p w14:paraId="065EF3A7" w14:textId="77777777" w:rsidR="005A1911" w:rsidRPr="007C6E4B" w:rsidRDefault="005A1911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03B604D2" w14:textId="77777777" w:rsidR="005A1911" w:rsidRPr="007C6E4B" w:rsidRDefault="005A1911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氏名</w:t>
            </w:r>
          </w:p>
        </w:tc>
        <w:tc>
          <w:tcPr>
            <w:tcW w:w="6237" w:type="dxa"/>
            <w:gridSpan w:val="5"/>
            <w:vAlign w:val="center"/>
          </w:tcPr>
          <w:p w14:paraId="78E393C6" w14:textId="77777777" w:rsidR="005A1911" w:rsidRPr="007C6E4B" w:rsidRDefault="005A1911" w:rsidP="00DD38FD">
            <w:pPr>
              <w:snapToGrid w:val="0"/>
              <w:spacing w:line="240" w:lineRule="atLeast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5A1911" w:rsidRPr="007C6E4B" w14:paraId="59F7D274" w14:textId="77777777" w:rsidTr="007C6E4B">
        <w:trPr>
          <w:cantSplit/>
          <w:trHeight w:val="510"/>
        </w:trPr>
        <w:tc>
          <w:tcPr>
            <w:tcW w:w="2410" w:type="dxa"/>
            <w:gridSpan w:val="3"/>
            <w:vAlign w:val="center"/>
          </w:tcPr>
          <w:p w14:paraId="68BA8368" w14:textId="77777777" w:rsidR="005A1911" w:rsidRPr="007C6E4B" w:rsidRDefault="00C4479C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製造年月日</w:t>
            </w:r>
          </w:p>
        </w:tc>
        <w:tc>
          <w:tcPr>
            <w:tcW w:w="6237" w:type="dxa"/>
            <w:gridSpan w:val="5"/>
            <w:vAlign w:val="center"/>
          </w:tcPr>
          <w:p w14:paraId="565019BA" w14:textId="77777777" w:rsidR="005A1911" w:rsidRPr="007C6E4B" w:rsidRDefault="005A1911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C4479C" w:rsidRPr="007C6E4B" w14:paraId="6FEA3699" w14:textId="77777777" w:rsidTr="007C6E4B">
        <w:trPr>
          <w:cantSplit/>
          <w:trHeight w:val="510"/>
        </w:trPr>
        <w:tc>
          <w:tcPr>
            <w:tcW w:w="2410" w:type="dxa"/>
            <w:gridSpan w:val="3"/>
            <w:vAlign w:val="center"/>
          </w:tcPr>
          <w:p w14:paraId="13519CD6" w14:textId="77777777" w:rsidR="00C4479C" w:rsidRPr="007C6E4B" w:rsidRDefault="00C4479C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検査の種類</w:t>
            </w:r>
          </w:p>
        </w:tc>
        <w:tc>
          <w:tcPr>
            <w:tcW w:w="6237" w:type="dxa"/>
            <w:gridSpan w:val="5"/>
            <w:vAlign w:val="center"/>
          </w:tcPr>
          <w:p w14:paraId="3CFA7869" w14:textId="77777777" w:rsidR="00C4479C" w:rsidRPr="007C6E4B" w:rsidRDefault="00C4479C" w:rsidP="005B3FBD">
            <w:pPr>
              <w:snapToGrid w:val="0"/>
              <w:spacing w:line="240" w:lineRule="atLeast"/>
              <w:ind w:firstLineChars="450" w:firstLine="99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水　張　検　査　・　水　圧　検　査</w:t>
            </w:r>
          </w:p>
        </w:tc>
      </w:tr>
      <w:tr w:rsidR="00C4479C" w:rsidRPr="007C6E4B" w14:paraId="7D0B66C1" w14:textId="77777777" w:rsidTr="007C6E4B">
        <w:trPr>
          <w:cantSplit/>
          <w:trHeight w:val="510"/>
        </w:trPr>
        <w:tc>
          <w:tcPr>
            <w:tcW w:w="992" w:type="dxa"/>
            <w:vMerge w:val="restart"/>
            <w:vAlign w:val="center"/>
          </w:tcPr>
          <w:p w14:paraId="073D7F5A" w14:textId="77777777" w:rsidR="00C4479C" w:rsidRPr="007C6E4B" w:rsidRDefault="00C4479C" w:rsidP="00C4479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タンクの構造等</w:t>
            </w:r>
          </w:p>
        </w:tc>
        <w:tc>
          <w:tcPr>
            <w:tcW w:w="1418" w:type="dxa"/>
            <w:gridSpan w:val="2"/>
            <w:vAlign w:val="center"/>
          </w:tcPr>
          <w:p w14:paraId="5D4B453C" w14:textId="77777777" w:rsidR="00C4479C" w:rsidRPr="007C6E4B" w:rsidRDefault="00C4479C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種類</w:t>
            </w:r>
          </w:p>
        </w:tc>
        <w:tc>
          <w:tcPr>
            <w:tcW w:w="6237" w:type="dxa"/>
            <w:gridSpan w:val="5"/>
            <w:vAlign w:val="center"/>
          </w:tcPr>
          <w:p w14:paraId="2BABE8B6" w14:textId="77777777" w:rsidR="00C4479C" w:rsidRPr="007C6E4B" w:rsidRDefault="00C4479C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C4479C" w:rsidRPr="007C6E4B" w14:paraId="40A5EB70" w14:textId="77777777" w:rsidTr="007C6E4B">
        <w:trPr>
          <w:cantSplit/>
          <w:trHeight w:val="510"/>
        </w:trPr>
        <w:tc>
          <w:tcPr>
            <w:tcW w:w="992" w:type="dxa"/>
            <w:vMerge/>
            <w:vAlign w:val="center"/>
          </w:tcPr>
          <w:p w14:paraId="3971F5BF" w14:textId="77777777" w:rsidR="00C4479C" w:rsidRPr="007C6E4B" w:rsidRDefault="00C4479C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3ED6F22" w14:textId="77777777" w:rsidR="00C4479C" w:rsidRPr="007C6E4B" w:rsidRDefault="00C4479C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形状</w:t>
            </w:r>
          </w:p>
        </w:tc>
        <w:tc>
          <w:tcPr>
            <w:tcW w:w="2693" w:type="dxa"/>
            <w:gridSpan w:val="2"/>
            <w:vAlign w:val="center"/>
          </w:tcPr>
          <w:p w14:paraId="26CD67E2" w14:textId="77777777" w:rsidR="00C4479C" w:rsidRPr="007C6E4B" w:rsidRDefault="00C4479C" w:rsidP="00C123CC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1171E99" w14:textId="77777777" w:rsidR="00C4479C" w:rsidRPr="007C6E4B" w:rsidRDefault="00C4479C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容量</w:t>
            </w:r>
          </w:p>
        </w:tc>
        <w:tc>
          <w:tcPr>
            <w:tcW w:w="2552" w:type="dxa"/>
            <w:vAlign w:val="center"/>
          </w:tcPr>
          <w:p w14:paraId="5EFD90B9" w14:textId="77777777" w:rsidR="00C4479C" w:rsidRPr="007C6E4B" w:rsidRDefault="00C4479C" w:rsidP="00C123CC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ℓ</w:t>
            </w:r>
          </w:p>
        </w:tc>
      </w:tr>
      <w:tr w:rsidR="00C4479C" w:rsidRPr="007C6E4B" w14:paraId="13FAB8D3" w14:textId="77777777" w:rsidTr="007C6E4B">
        <w:trPr>
          <w:cantSplit/>
          <w:trHeight w:val="510"/>
        </w:trPr>
        <w:tc>
          <w:tcPr>
            <w:tcW w:w="992" w:type="dxa"/>
            <w:vMerge/>
            <w:vAlign w:val="center"/>
          </w:tcPr>
          <w:p w14:paraId="3846068C" w14:textId="77777777" w:rsidR="00C4479C" w:rsidRPr="007C6E4B" w:rsidRDefault="00C4479C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176010C" w14:textId="77777777" w:rsidR="00C4479C" w:rsidRPr="007C6E4B" w:rsidRDefault="00C4479C" w:rsidP="00DD38FD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寸法</w:t>
            </w:r>
          </w:p>
        </w:tc>
        <w:tc>
          <w:tcPr>
            <w:tcW w:w="6237" w:type="dxa"/>
            <w:gridSpan w:val="5"/>
            <w:vAlign w:val="center"/>
          </w:tcPr>
          <w:p w14:paraId="5713218B" w14:textId="77777777" w:rsidR="00C4479C" w:rsidRPr="007C6E4B" w:rsidRDefault="00C4479C" w:rsidP="00C4479C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ｍｍ</w:t>
            </w:r>
          </w:p>
        </w:tc>
      </w:tr>
      <w:tr w:rsidR="00C4479C" w:rsidRPr="007C6E4B" w14:paraId="249AC6C8" w14:textId="77777777" w:rsidTr="007C6E4B">
        <w:trPr>
          <w:cantSplit/>
          <w:trHeight w:val="510"/>
        </w:trPr>
        <w:tc>
          <w:tcPr>
            <w:tcW w:w="992" w:type="dxa"/>
            <w:vMerge/>
            <w:vAlign w:val="center"/>
          </w:tcPr>
          <w:p w14:paraId="14913CA3" w14:textId="77777777" w:rsidR="00C4479C" w:rsidRPr="007C6E4B" w:rsidRDefault="00C4479C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2D005B8" w14:textId="77777777" w:rsidR="00C4479C" w:rsidRPr="007C6E4B" w:rsidRDefault="00C4479C" w:rsidP="00C4479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材質記号</w:t>
            </w:r>
          </w:p>
          <w:p w14:paraId="217828C8" w14:textId="77777777" w:rsidR="00C4479C" w:rsidRPr="007C6E4B" w:rsidRDefault="00C4479C" w:rsidP="00C4479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及び板厚</w:t>
            </w:r>
          </w:p>
        </w:tc>
        <w:tc>
          <w:tcPr>
            <w:tcW w:w="6237" w:type="dxa"/>
            <w:gridSpan w:val="5"/>
            <w:vAlign w:val="center"/>
          </w:tcPr>
          <w:p w14:paraId="19C13855" w14:textId="77777777" w:rsidR="00C4479C" w:rsidRPr="007C6E4B" w:rsidRDefault="00C4479C" w:rsidP="00C4479C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ｍｍ</w:t>
            </w:r>
          </w:p>
        </w:tc>
      </w:tr>
      <w:tr w:rsidR="005A1911" w:rsidRPr="007C6E4B" w14:paraId="1B78A91F" w14:textId="77777777" w:rsidTr="007C6E4B">
        <w:trPr>
          <w:cantSplit/>
          <w:trHeight w:val="510"/>
        </w:trPr>
        <w:tc>
          <w:tcPr>
            <w:tcW w:w="2410" w:type="dxa"/>
            <w:gridSpan w:val="3"/>
            <w:vAlign w:val="center"/>
          </w:tcPr>
          <w:p w14:paraId="60C8BF72" w14:textId="77777777" w:rsidR="005A1911" w:rsidRPr="007C6E4B" w:rsidRDefault="005A1911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タンクの最大常用圧力</w:t>
            </w:r>
          </w:p>
        </w:tc>
        <w:tc>
          <w:tcPr>
            <w:tcW w:w="6237" w:type="dxa"/>
            <w:gridSpan w:val="5"/>
            <w:vAlign w:val="center"/>
          </w:tcPr>
          <w:p w14:paraId="10655B9F" w14:textId="77777777" w:rsidR="005A1911" w:rsidRPr="007C6E4B" w:rsidRDefault="005A1911" w:rsidP="00C123CC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  <w:t>kPa</w:t>
            </w:r>
          </w:p>
        </w:tc>
      </w:tr>
      <w:tr w:rsidR="005A1911" w:rsidRPr="007C6E4B" w14:paraId="044DC5F8" w14:textId="77777777" w:rsidTr="007C6E4B">
        <w:trPr>
          <w:trHeight w:val="510"/>
        </w:trPr>
        <w:tc>
          <w:tcPr>
            <w:tcW w:w="2410" w:type="dxa"/>
            <w:gridSpan w:val="3"/>
            <w:vAlign w:val="center"/>
          </w:tcPr>
          <w:p w14:paraId="7EFCD33D" w14:textId="77777777" w:rsidR="005A1911" w:rsidRPr="007C6E4B" w:rsidRDefault="005A1911" w:rsidP="00C4479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検査希望年月日</w:t>
            </w:r>
          </w:p>
        </w:tc>
        <w:tc>
          <w:tcPr>
            <w:tcW w:w="6237" w:type="dxa"/>
            <w:gridSpan w:val="5"/>
            <w:vAlign w:val="center"/>
          </w:tcPr>
          <w:p w14:paraId="4440C837" w14:textId="77777777" w:rsidR="005A1911" w:rsidRPr="007C6E4B" w:rsidRDefault="005A1911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5A1911" w:rsidRPr="007C6E4B" w14:paraId="2A15BB55" w14:textId="77777777" w:rsidTr="007C6E4B">
        <w:trPr>
          <w:trHeight w:val="510"/>
        </w:trPr>
        <w:tc>
          <w:tcPr>
            <w:tcW w:w="2410" w:type="dxa"/>
            <w:gridSpan w:val="3"/>
            <w:vAlign w:val="center"/>
          </w:tcPr>
          <w:p w14:paraId="36B0625B" w14:textId="77777777" w:rsidR="005A1911" w:rsidRPr="007C6E4B" w:rsidRDefault="00C4479C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検査希望場所</w:t>
            </w:r>
          </w:p>
        </w:tc>
        <w:tc>
          <w:tcPr>
            <w:tcW w:w="6237" w:type="dxa"/>
            <w:gridSpan w:val="5"/>
            <w:vAlign w:val="center"/>
          </w:tcPr>
          <w:p w14:paraId="27BA1DCB" w14:textId="77777777" w:rsidR="005A1911" w:rsidRPr="007C6E4B" w:rsidRDefault="005A1911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C4479C" w:rsidRPr="007C6E4B" w14:paraId="3004F06C" w14:textId="77777777" w:rsidTr="007C6E4B">
        <w:trPr>
          <w:trHeight w:val="510"/>
        </w:trPr>
        <w:tc>
          <w:tcPr>
            <w:tcW w:w="2410" w:type="dxa"/>
            <w:gridSpan w:val="3"/>
            <w:vAlign w:val="center"/>
          </w:tcPr>
          <w:p w14:paraId="1EC06367" w14:textId="77777777" w:rsidR="00C4479C" w:rsidRPr="007C6E4B" w:rsidRDefault="00C4479C" w:rsidP="00C123CC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その他必要な事項</w:t>
            </w:r>
          </w:p>
        </w:tc>
        <w:tc>
          <w:tcPr>
            <w:tcW w:w="6237" w:type="dxa"/>
            <w:gridSpan w:val="5"/>
            <w:vAlign w:val="center"/>
          </w:tcPr>
          <w:p w14:paraId="55B230BF" w14:textId="77777777" w:rsidR="00C4479C" w:rsidRPr="007C6E4B" w:rsidRDefault="00C4479C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5A1911" w:rsidRPr="007C6E4B" w14:paraId="7EBDD078" w14:textId="77777777" w:rsidTr="007C6E4B">
        <w:trPr>
          <w:trHeight w:val="510"/>
        </w:trPr>
        <w:tc>
          <w:tcPr>
            <w:tcW w:w="2977" w:type="dxa"/>
            <w:gridSpan w:val="4"/>
            <w:vAlign w:val="center"/>
          </w:tcPr>
          <w:p w14:paraId="48881B54" w14:textId="13F3EE52" w:rsidR="005A1911" w:rsidRPr="007C6E4B" w:rsidRDefault="007C6E4B" w:rsidP="007C6E4B">
            <w:pPr>
              <w:snapToGrid w:val="0"/>
              <w:spacing w:line="240" w:lineRule="atLeast"/>
              <w:ind w:firstLineChars="250" w:firstLine="55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※　受　付　欄</w:t>
            </w:r>
            <w:r w:rsidR="005A1911" w:rsidRPr="007C6E4B">
              <w:rPr>
                <w:rFonts w:asciiTheme="minorEastAsia" w:eastAsiaTheme="minorEastAsia" w:hAnsiTheme="minorEastAsia" w:hint="eastAsia"/>
                <w:vanish/>
                <w:color w:val="000000" w:themeColor="text1"/>
                <w:spacing w:val="-102"/>
                <w:w w:val="15"/>
                <w:sz w:val="22"/>
                <w:szCs w:val="22"/>
              </w:rPr>
              <w:t>※受付欄</w:t>
            </w:r>
          </w:p>
        </w:tc>
        <w:tc>
          <w:tcPr>
            <w:tcW w:w="2835" w:type="dxa"/>
            <w:gridSpan w:val="2"/>
            <w:vAlign w:val="center"/>
          </w:tcPr>
          <w:p w14:paraId="288D32EB" w14:textId="77777777" w:rsidR="005A1911" w:rsidRPr="007C6E4B" w:rsidRDefault="00C123CC" w:rsidP="007C6E4B">
            <w:pPr>
              <w:snapToGrid w:val="0"/>
              <w:spacing w:line="240" w:lineRule="atLeast"/>
              <w:ind w:firstLineChars="250" w:firstLine="55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※　経　過　欄</w:t>
            </w:r>
            <w:r w:rsidR="005A1911" w:rsidRPr="007C6E4B">
              <w:rPr>
                <w:rFonts w:asciiTheme="minorEastAsia" w:eastAsiaTheme="minorEastAsia" w:hAnsiTheme="minorEastAsia" w:hint="eastAsia"/>
                <w:vanish/>
                <w:color w:val="000000" w:themeColor="text1"/>
                <w:sz w:val="22"/>
                <w:szCs w:val="22"/>
              </w:rPr>
              <w:t>※経過欄</w:t>
            </w:r>
          </w:p>
        </w:tc>
        <w:tc>
          <w:tcPr>
            <w:tcW w:w="2835" w:type="dxa"/>
            <w:gridSpan w:val="2"/>
            <w:vAlign w:val="center"/>
          </w:tcPr>
          <w:p w14:paraId="4BE72D33" w14:textId="1B24D25F" w:rsidR="005A1911" w:rsidRPr="007C6E4B" w:rsidRDefault="003E72E5" w:rsidP="007C6E4B">
            <w:pPr>
              <w:snapToGrid w:val="0"/>
              <w:spacing w:line="240" w:lineRule="atLeast"/>
              <w:ind w:firstLineChars="150" w:firstLine="33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※</w:t>
            </w:r>
            <w:r w:rsid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手</w:t>
            </w:r>
            <w:r w:rsid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数</w:t>
            </w:r>
            <w:r w:rsid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料</w:t>
            </w:r>
            <w:r w:rsid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欄</w:t>
            </w:r>
            <w:r w:rsidR="005A1911" w:rsidRPr="007C6E4B">
              <w:rPr>
                <w:rFonts w:asciiTheme="minorEastAsia" w:eastAsiaTheme="minorEastAsia" w:hAnsiTheme="minorEastAsia" w:hint="eastAsia"/>
                <w:vanish/>
                <w:color w:val="000000" w:themeColor="text1"/>
                <w:sz w:val="22"/>
                <w:szCs w:val="22"/>
              </w:rPr>
              <w:t>※手数料欄</w:t>
            </w:r>
          </w:p>
        </w:tc>
      </w:tr>
      <w:tr w:rsidR="005A1911" w:rsidRPr="007C6E4B" w14:paraId="29233B02" w14:textId="77777777" w:rsidTr="007C6E4B">
        <w:trPr>
          <w:trHeight w:hRule="exact" w:val="1743"/>
        </w:trPr>
        <w:tc>
          <w:tcPr>
            <w:tcW w:w="2977" w:type="dxa"/>
            <w:gridSpan w:val="4"/>
            <w:vAlign w:val="center"/>
          </w:tcPr>
          <w:p w14:paraId="52F38EB8" w14:textId="77777777" w:rsidR="005A1911" w:rsidRPr="007C6E4B" w:rsidRDefault="005A1911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64B6FDE3" w14:textId="77777777" w:rsidR="005A1911" w:rsidRPr="007C6E4B" w:rsidRDefault="005A1911" w:rsidP="00C4479C">
            <w:pPr>
              <w:snapToGrid w:val="0"/>
              <w:spacing w:before="120"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検査年月日</w:t>
            </w:r>
          </w:p>
          <w:p w14:paraId="5B36CD86" w14:textId="6ADC4995" w:rsidR="005A1911" w:rsidRPr="007C6E4B" w:rsidRDefault="005A1911" w:rsidP="007C6E4B">
            <w:pPr>
              <w:snapToGrid w:val="0"/>
              <w:spacing w:line="240" w:lineRule="atLeast"/>
              <w:ind w:right="32" w:firstLineChars="400" w:firstLine="880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年　　月</w:t>
            </w:r>
            <w:r w:rsid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日</w:t>
            </w:r>
          </w:p>
          <w:p w14:paraId="60776246" w14:textId="77777777" w:rsidR="005A1911" w:rsidRPr="007C6E4B" w:rsidRDefault="005A1911" w:rsidP="00C4479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  <w:p w14:paraId="5F01F40A" w14:textId="1FFFD54A" w:rsidR="005A1911" w:rsidRPr="007C6E4B" w:rsidRDefault="005A1911" w:rsidP="007C6E4B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7C6E4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検査番号　第　　　　号</w:t>
            </w:r>
          </w:p>
        </w:tc>
        <w:tc>
          <w:tcPr>
            <w:tcW w:w="2835" w:type="dxa"/>
            <w:gridSpan w:val="2"/>
            <w:vAlign w:val="center"/>
          </w:tcPr>
          <w:p w14:paraId="68FC10F3" w14:textId="77777777" w:rsidR="005A1911" w:rsidRPr="007C6E4B" w:rsidRDefault="005A1911" w:rsidP="00C123CC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</w:tbl>
    <w:p w14:paraId="479B7173" w14:textId="77777777" w:rsidR="00C123CC" w:rsidRPr="007C6E4B" w:rsidRDefault="005A1911" w:rsidP="00733A78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備考　</w:t>
      </w:r>
    </w:p>
    <w:p w14:paraId="315C2BAF" w14:textId="77777777" w:rsidR="0030450D" w:rsidRPr="007C6E4B" w:rsidRDefault="005F7A78" w:rsidP="00733A78">
      <w:pPr>
        <w:spacing w:line="240" w:lineRule="exact"/>
        <w:ind w:firstLineChars="200" w:firstLine="44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7C6E4B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１　この用紙の大きさは、日本産業</w:t>
      </w:r>
      <w:r w:rsidR="0030450D" w:rsidRPr="007C6E4B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規格Ａ４とすること。</w:t>
      </w:r>
    </w:p>
    <w:p w14:paraId="3804A96C" w14:textId="77777777" w:rsidR="0030450D" w:rsidRPr="007C6E4B" w:rsidRDefault="0030450D" w:rsidP="00733A78">
      <w:pPr>
        <w:spacing w:line="240" w:lineRule="exact"/>
        <w:ind w:firstLineChars="200" w:firstLine="44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２　この届出書は、正副各１通提出すること。</w:t>
      </w:r>
    </w:p>
    <w:p w14:paraId="25E46DB3" w14:textId="77777777" w:rsidR="00733A78" w:rsidRPr="007C6E4B" w:rsidRDefault="00733A78" w:rsidP="00733A78">
      <w:pPr>
        <w:spacing w:line="240" w:lineRule="exact"/>
        <w:ind w:firstLineChars="200" w:firstLine="44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３　法人にあっては、その名称、代表者氏名、主たる事務所の所在地を記入すること。</w:t>
      </w:r>
    </w:p>
    <w:p w14:paraId="47514138" w14:textId="77777777" w:rsidR="005A1911" w:rsidRPr="007C6E4B" w:rsidRDefault="00733A78" w:rsidP="00733A78">
      <w:pPr>
        <w:spacing w:line="240" w:lineRule="exact"/>
        <w:ind w:firstLineChars="200" w:firstLine="44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４　※印の欄は、記入しないこと。</w:t>
      </w:r>
    </w:p>
    <w:p w14:paraId="133FEF57" w14:textId="77777777" w:rsidR="005A1911" w:rsidRPr="007C6E4B" w:rsidRDefault="00C123CC" w:rsidP="00733A78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</w:t>
      </w:r>
      <w:r w:rsidR="00733A78"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５</w:t>
      </w:r>
      <w:r w:rsidR="005A1911"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</w:t>
      </w:r>
      <w:r w:rsidR="00733A78" w:rsidRPr="007C6E4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タンクの構造明細書を添付すること。</w:t>
      </w:r>
    </w:p>
    <w:sectPr w:rsidR="005A1911" w:rsidRPr="007C6E4B" w:rsidSect="007C6E4B">
      <w:type w:val="continuous"/>
      <w:pgSz w:w="11906" w:h="16838" w:code="9"/>
      <w:pgMar w:top="1701" w:right="720" w:bottom="720" w:left="1418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7BC1F" w14:textId="77777777" w:rsidR="00BE70F2" w:rsidRDefault="00BE70F2">
      <w:r>
        <w:separator/>
      </w:r>
    </w:p>
  </w:endnote>
  <w:endnote w:type="continuationSeparator" w:id="0">
    <w:p w14:paraId="337C5D4A" w14:textId="77777777" w:rsidR="00BE70F2" w:rsidRDefault="00BE7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A0EF4" w14:textId="77777777" w:rsidR="00BE70F2" w:rsidRDefault="00BE70F2">
      <w:r>
        <w:separator/>
      </w:r>
    </w:p>
  </w:footnote>
  <w:footnote w:type="continuationSeparator" w:id="0">
    <w:p w14:paraId="5746280B" w14:textId="77777777" w:rsidR="00BE70F2" w:rsidRDefault="00BE70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attachedTemplate r:id="rId1"/>
  <w:defaultTabStop w:val="958"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CF4816"/>
    <w:rsid w:val="00046A18"/>
    <w:rsid w:val="0008334E"/>
    <w:rsid w:val="000D7AFE"/>
    <w:rsid w:val="00166FD1"/>
    <w:rsid w:val="001C01B9"/>
    <w:rsid w:val="002A2F00"/>
    <w:rsid w:val="002B21CE"/>
    <w:rsid w:val="0030450D"/>
    <w:rsid w:val="00374C26"/>
    <w:rsid w:val="003750E1"/>
    <w:rsid w:val="003B35C1"/>
    <w:rsid w:val="003E72E5"/>
    <w:rsid w:val="00425587"/>
    <w:rsid w:val="00436CC3"/>
    <w:rsid w:val="0048049A"/>
    <w:rsid w:val="004E78F2"/>
    <w:rsid w:val="00560EBD"/>
    <w:rsid w:val="005A1911"/>
    <w:rsid w:val="005B3FBD"/>
    <w:rsid w:val="005F235D"/>
    <w:rsid w:val="005F7A78"/>
    <w:rsid w:val="0069367E"/>
    <w:rsid w:val="006D4C69"/>
    <w:rsid w:val="006D714B"/>
    <w:rsid w:val="00733A78"/>
    <w:rsid w:val="00737A79"/>
    <w:rsid w:val="007A1D5D"/>
    <w:rsid w:val="007C6E4B"/>
    <w:rsid w:val="008B4D11"/>
    <w:rsid w:val="008E4D04"/>
    <w:rsid w:val="00973983"/>
    <w:rsid w:val="009756CD"/>
    <w:rsid w:val="0099790D"/>
    <w:rsid w:val="00A95147"/>
    <w:rsid w:val="00AB33A1"/>
    <w:rsid w:val="00AD6673"/>
    <w:rsid w:val="00AF4CDB"/>
    <w:rsid w:val="00BE70F2"/>
    <w:rsid w:val="00C123CC"/>
    <w:rsid w:val="00C4479C"/>
    <w:rsid w:val="00CE387C"/>
    <w:rsid w:val="00CE4FB7"/>
    <w:rsid w:val="00CE5A80"/>
    <w:rsid w:val="00CF2426"/>
    <w:rsid w:val="00CF4816"/>
    <w:rsid w:val="00DC0C54"/>
    <w:rsid w:val="00DD38FD"/>
    <w:rsid w:val="00FA41B7"/>
    <w:rsid w:val="00FE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EE0D71"/>
  <w14:defaultImageDpi w14:val="0"/>
  <w15:docId w15:val="{AEA40B6C-228F-4516-B7F5-5647EC5FF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rsid w:val="009756CD"/>
    <w:rPr>
      <w:rFonts w:asciiTheme="majorHAnsi" w:eastAsiaTheme="majorEastAsia" w:hAnsiTheme="majorHAnsi" w:cs="Times New Roman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9756CD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10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別記様式第16号</vt:lpstr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別記様式第16号</dc:title>
  <dc:subject/>
  <dc:creator>五味</dc:creator>
  <cp:keywords/>
  <dc:description/>
  <cp:lastModifiedBy>user</cp:lastModifiedBy>
  <cp:revision>5</cp:revision>
  <cp:lastPrinted>2018-05-28T02:14:00Z</cp:lastPrinted>
  <dcterms:created xsi:type="dcterms:W3CDTF">2021-04-05T06:53:00Z</dcterms:created>
  <dcterms:modified xsi:type="dcterms:W3CDTF">2023-12-14T04:38:00Z</dcterms:modified>
</cp:coreProperties>
</file>