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17E98" w14:textId="0DA6878F" w:rsidR="00B63D1F" w:rsidRPr="00B443DB" w:rsidRDefault="00174B49" w:rsidP="00B443DB">
      <w:pPr>
        <w:wordWrap/>
        <w:spacing w:line="240" w:lineRule="atLeast"/>
        <w:ind w:firstLineChars="64" w:firstLine="141"/>
        <w:rPr>
          <w:rFonts w:asciiTheme="minorEastAsia" w:eastAsiaTheme="minorEastAsia" w:hAnsiTheme="minorEastAsia"/>
          <w:sz w:val="22"/>
          <w:szCs w:val="22"/>
        </w:rPr>
      </w:pPr>
      <w:r w:rsidRPr="00B443DB">
        <w:rPr>
          <w:rFonts w:asciiTheme="minorEastAsia" w:eastAsiaTheme="minorEastAsia" w:hAnsiTheme="minorEastAsia" w:hint="eastAsia"/>
          <w:b/>
          <w:sz w:val="22"/>
          <w:szCs w:val="22"/>
        </w:rPr>
        <w:t>様式第</w:t>
      </w:r>
      <w:r w:rsidR="00B443DB">
        <w:rPr>
          <w:rFonts w:asciiTheme="minorEastAsia" w:eastAsiaTheme="minorEastAsia" w:hAnsiTheme="minorEastAsia" w:hint="eastAsia"/>
          <w:b/>
          <w:sz w:val="22"/>
          <w:szCs w:val="22"/>
        </w:rPr>
        <w:t>22</w:t>
      </w:r>
      <w:r w:rsidRPr="00B443DB">
        <w:rPr>
          <w:rFonts w:asciiTheme="minorEastAsia" w:eastAsiaTheme="minorEastAsia" w:hAnsiTheme="minorEastAsia" w:hint="eastAsia"/>
          <w:b/>
          <w:sz w:val="22"/>
          <w:szCs w:val="22"/>
        </w:rPr>
        <w:t>号</w:t>
      </w:r>
      <w:r w:rsidRPr="00B443DB">
        <w:rPr>
          <w:rFonts w:asciiTheme="minorEastAsia" w:eastAsiaTheme="minorEastAsia" w:hAnsiTheme="minorEastAsia" w:hint="eastAsia"/>
          <w:sz w:val="22"/>
          <w:szCs w:val="22"/>
        </w:rPr>
        <w:t>（第</w:t>
      </w:r>
      <w:r w:rsidR="00B443DB">
        <w:rPr>
          <w:rFonts w:asciiTheme="minorEastAsia" w:eastAsiaTheme="minorEastAsia" w:hAnsiTheme="minorEastAsia" w:hint="eastAsia"/>
          <w:sz w:val="22"/>
          <w:szCs w:val="22"/>
        </w:rPr>
        <w:t>27</w:t>
      </w:r>
      <w:r w:rsidR="002D36CD" w:rsidRPr="00B443DB">
        <w:rPr>
          <w:rFonts w:asciiTheme="minorEastAsia" w:eastAsiaTheme="minorEastAsia" w:hAnsiTheme="minorEastAsia" w:hint="eastAsia"/>
          <w:sz w:val="22"/>
          <w:szCs w:val="22"/>
        </w:rPr>
        <w:t>条関係）</w:t>
      </w:r>
    </w:p>
    <w:p w14:paraId="10727A18" w14:textId="1DDF27FC" w:rsidR="00410393" w:rsidRPr="00B443DB" w:rsidRDefault="00C742F8" w:rsidP="00B443DB">
      <w:pPr>
        <w:wordWrap/>
        <w:spacing w:line="240" w:lineRule="atLeast"/>
        <w:ind w:firstLineChars="1150" w:firstLine="2760"/>
        <w:rPr>
          <w:rFonts w:asciiTheme="minorEastAsia" w:eastAsiaTheme="minorEastAsia" w:hAnsiTheme="minorEastAsia"/>
          <w:sz w:val="24"/>
          <w:szCs w:val="22"/>
        </w:rPr>
      </w:pPr>
      <w:r w:rsidRPr="00B443DB">
        <w:rPr>
          <w:rFonts w:asciiTheme="minorEastAsia" w:eastAsiaTheme="minorEastAsia" w:hAnsiTheme="minorEastAsia"/>
          <w:noProof/>
          <w:sz w:val="24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3CFF42" wp14:editId="24454A13">
                <wp:simplePos x="0" y="0"/>
                <wp:positionH relativeFrom="column">
                  <wp:posOffset>3282315</wp:posOffset>
                </wp:positionH>
                <wp:positionV relativeFrom="paragraph">
                  <wp:posOffset>109220</wp:posOffset>
                </wp:positionV>
                <wp:extent cx="1352550" cy="35242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25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CBC2DC" w14:textId="77777777" w:rsidR="00410393" w:rsidRPr="00B443DB" w:rsidRDefault="00410393">
                            <w:pPr>
                              <w:rPr>
                                <w:sz w:val="20"/>
                              </w:rPr>
                            </w:pPr>
                            <w:r w:rsidRPr="00B443DB">
                              <w:rPr>
                                <w:rFonts w:hAnsi="ＭＳ 明朝" w:hint="eastAsia"/>
                                <w:sz w:val="24"/>
                                <w:szCs w:val="28"/>
                              </w:rPr>
                              <w:t>廃止届出書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3CFF42" id="Rectangle 2" o:spid="_x0000_s1026" style="position:absolute;left:0;text-align:left;margin-left:258.45pt;margin-top:8.6pt;width:106.5pt;height:2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" stroked="f">
                <v:textbox inset="5.85pt,.7pt,5.85pt,.7pt">
                  <w:txbxContent>
                    <w:p w14:paraId="06CBC2DC" w14:textId="77777777" w:rsidR="00410393" w:rsidRPr="00B443DB" w:rsidRDefault="00410393">
                      <w:pPr>
                        <w:rPr>
                          <w:sz w:val="20"/>
                        </w:rPr>
                      </w:pPr>
                      <w:r w:rsidRPr="00B443DB">
                        <w:rPr>
                          <w:rFonts w:hAnsi="ＭＳ 明朝" w:hint="eastAsia"/>
                          <w:sz w:val="24"/>
                          <w:szCs w:val="28"/>
                        </w:rPr>
                        <w:t>廃止届出書</w:t>
                      </w:r>
                    </w:p>
                  </w:txbxContent>
                </v:textbox>
              </v:rect>
            </w:pict>
          </mc:Fallback>
        </mc:AlternateContent>
      </w:r>
      <w:r w:rsidR="009F4AEA" w:rsidRPr="00B443DB">
        <w:rPr>
          <w:rFonts w:asciiTheme="minorEastAsia" w:eastAsiaTheme="minorEastAsia" w:hAnsiTheme="minorEastAsia" w:hint="eastAsia"/>
          <w:sz w:val="24"/>
          <w:szCs w:val="22"/>
        </w:rPr>
        <w:t>少量危険物　貯　蔵</w:t>
      </w:r>
    </w:p>
    <w:p w14:paraId="12C29B46" w14:textId="77777777" w:rsidR="00B63D1F" w:rsidRPr="00B443DB" w:rsidRDefault="00410393" w:rsidP="00B443DB">
      <w:pPr>
        <w:wordWrap/>
        <w:spacing w:afterLines="50" w:after="190" w:line="240" w:lineRule="atLeast"/>
        <w:ind w:firstLineChars="1150" w:firstLine="2760"/>
        <w:rPr>
          <w:rFonts w:asciiTheme="minorEastAsia" w:eastAsiaTheme="minorEastAsia" w:hAnsiTheme="minorEastAsia"/>
          <w:sz w:val="24"/>
          <w:szCs w:val="22"/>
        </w:rPr>
      </w:pPr>
      <w:r w:rsidRPr="00B443DB">
        <w:rPr>
          <w:rFonts w:asciiTheme="minorEastAsia" w:eastAsiaTheme="minorEastAsia" w:hAnsiTheme="minorEastAsia" w:hint="eastAsia"/>
          <w:sz w:val="24"/>
          <w:szCs w:val="22"/>
        </w:rPr>
        <w:t>指定可燃物　取扱い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693"/>
        <w:gridCol w:w="1276"/>
        <w:gridCol w:w="425"/>
        <w:gridCol w:w="567"/>
        <w:gridCol w:w="1418"/>
        <w:gridCol w:w="2126"/>
      </w:tblGrid>
      <w:tr w:rsidR="00B63D1F" w:rsidRPr="00B443DB" w14:paraId="57771EDD" w14:textId="77777777" w:rsidTr="00B443DB">
        <w:trPr>
          <w:cantSplit/>
          <w:trHeight w:hRule="exact" w:val="2324"/>
        </w:trPr>
        <w:tc>
          <w:tcPr>
            <w:tcW w:w="8505" w:type="dxa"/>
            <w:gridSpan w:val="6"/>
            <w:vAlign w:val="center"/>
          </w:tcPr>
          <w:p w14:paraId="4ECB9AE1" w14:textId="2ED918AB" w:rsidR="009F4AEA" w:rsidRPr="00B443DB" w:rsidRDefault="009F4AEA" w:rsidP="009F4AEA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年　　月　　日　</w:t>
            </w:r>
          </w:p>
          <w:p w14:paraId="7A09F624" w14:textId="1DD9DAFF" w:rsidR="00B443DB" w:rsidRDefault="003A380E" w:rsidP="009F4AEA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西諸広域行政事務組合</w:t>
            </w:r>
          </w:p>
          <w:p w14:paraId="74018A65" w14:textId="2F5C9B62" w:rsidR="009F4AEA" w:rsidRPr="00B443DB" w:rsidRDefault="003A380E" w:rsidP="009F4AEA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  <w:u w:val="single"/>
              </w:rPr>
              <w:t xml:space="preserve">　　　　</w:t>
            </w:r>
            <w:bookmarkStart w:id="0" w:name="_GoBack"/>
            <w:bookmarkEnd w:id="0"/>
            <w:r w:rsidR="007767FF" w:rsidRPr="00B443DB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>消防署長　殿</w:t>
            </w:r>
          </w:p>
          <w:p w14:paraId="7A272AAA" w14:textId="3AFCBD09" w:rsidR="009F4AEA" w:rsidRPr="00B443DB" w:rsidRDefault="009F4AEA" w:rsidP="00B443DB">
            <w:pPr>
              <w:snapToGrid w:val="0"/>
              <w:spacing w:line="240" w:lineRule="atLeast"/>
              <w:ind w:right="480" w:firstLineChars="1850" w:firstLine="4070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届出者　住　所　　　　　　　　　</w:t>
            </w:r>
          </w:p>
          <w:p w14:paraId="4B9CC434" w14:textId="433FE14B" w:rsidR="009F4AEA" w:rsidRPr="00B443DB" w:rsidRDefault="009F4AEA" w:rsidP="00B443DB">
            <w:pPr>
              <w:snapToGrid w:val="0"/>
              <w:spacing w:line="240" w:lineRule="atLeast"/>
              <w:ind w:right="-245" w:firstLineChars="2250" w:firstLine="4950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電　話（　　　　　</w:t>
            </w:r>
            <w:r w:rsid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　</w:t>
            </w:r>
            <w:r w:rsidR="001A6E73"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</w:p>
          <w:p w14:paraId="581FCFE3" w14:textId="63032D97" w:rsidR="00B63D1F" w:rsidRPr="00B443DB" w:rsidRDefault="00077799" w:rsidP="00B443DB">
            <w:pPr>
              <w:wordWrap/>
              <w:snapToGrid w:val="0"/>
              <w:spacing w:line="240" w:lineRule="atLeast"/>
              <w:ind w:right="1200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　　　　　　　　　　　</w:t>
            </w:r>
            <w:r w:rsid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　　　　　　　 </w:t>
            </w:r>
            <w:r w:rsidR="009F4AEA"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氏　名</w:t>
            </w:r>
            <w:r w:rsidR="00B63D1F" w:rsidRPr="00B443DB">
              <w:rPr>
                <w:rFonts w:asciiTheme="minorEastAsia" w:eastAsiaTheme="minorEastAsia" w:hAnsiTheme="minorEastAsia" w:hint="eastAsia"/>
                <w:vanish/>
                <w:sz w:val="22"/>
                <w:szCs w:val="22"/>
              </w:rPr>
              <w:t>印</w:t>
            </w:r>
            <w:r w:rsidR="00B63D1F"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</w:p>
        </w:tc>
      </w:tr>
      <w:tr w:rsidR="00B63D1F" w:rsidRPr="00B443DB" w14:paraId="40F8172A" w14:textId="77777777" w:rsidTr="00291FDD">
        <w:trPr>
          <w:cantSplit/>
          <w:trHeight w:hRule="exact" w:val="624"/>
        </w:trPr>
        <w:tc>
          <w:tcPr>
            <w:tcW w:w="2693" w:type="dxa"/>
            <w:vMerge w:val="restart"/>
            <w:vAlign w:val="center"/>
          </w:tcPr>
          <w:p w14:paraId="0FE7F79A" w14:textId="77777777" w:rsidR="00B63D1F" w:rsidRPr="00B443DB" w:rsidRDefault="00B63D1F" w:rsidP="009F4AEA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貯蔵又は取扱の場所</w:t>
            </w:r>
          </w:p>
        </w:tc>
        <w:tc>
          <w:tcPr>
            <w:tcW w:w="1276" w:type="dxa"/>
            <w:vAlign w:val="center"/>
          </w:tcPr>
          <w:p w14:paraId="51129753" w14:textId="77777777" w:rsidR="00B63D1F" w:rsidRPr="00B443DB" w:rsidRDefault="00B63D1F" w:rsidP="009F4AEA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所在地</w:t>
            </w:r>
          </w:p>
        </w:tc>
        <w:tc>
          <w:tcPr>
            <w:tcW w:w="4536" w:type="dxa"/>
            <w:gridSpan w:val="4"/>
            <w:vAlign w:val="center"/>
          </w:tcPr>
          <w:p w14:paraId="514436D3" w14:textId="77777777" w:rsidR="00B63D1F" w:rsidRPr="00B443DB" w:rsidRDefault="00B63D1F" w:rsidP="009F4AEA">
            <w:pPr>
              <w:wordWrap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B63D1F" w:rsidRPr="00B443DB" w14:paraId="1652EFE4" w14:textId="77777777" w:rsidTr="00291FDD">
        <w:trPr>
          <w:cantSplit/>
          <w:trHeight w:hRule="exact" w:val="624"/>
        </w:trPr>
        <w:tc>
          <w:tcPr>
            <w:tcW w:w="2693" w:type="dxa"/>
            <w:vMerge/>
            <w:vAlign w:val="center"/>
          </w:tcPr>
          <w:p w14:paraId="089D9049" w14:textId="77777777" w:rsidR="00B63D1F" w:rsidRPr="00B443DB" w:rsidRDefault="00B63D1F" w:rsidP="009F4AEA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FB4F4D2" w14:textId="77777777" w:rsidR="00B63D1F" w:rsidRPr="00B443DB" w:rsidRDefault="00B63D1F" w:rsidP="009F4AEA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名称</w:t>
            </w:r>
          </w:p>
        </w:tc>
        <w:tc>
          <w:tcPr>
            <w:tcW w:w="4536" w:type="dxa"/>
            <w:gridSpan w:val="4"/>
            <w:vAlign w:val="center"/>
          </w:tcPr>
          <w:p w14:paraId="7C20EDE2" w14:textId="77777777" w:rsidR="00B63D1F" w:rsidRPr="00B443DB" w:rsidRDefault="00B63D1F" w:rsidP="009F4AEA">
            <w:pPr>
              <w:wordWrap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B63D1F" w:rsidRPr="00B443DB" w14:paraId="4F14F2B0" w14:textId="77777777" w:rsidTr="00291FDD">
        <w:trPr>
          <w:cantSplit/>
          <w:trHeight w:hRule="exact" w:val="737"/>
        </w:trPr>
        <w:tc>
          <w:tcPr>
            <w:tcW w:w="2693" w:type="dxa"/>
            <w:vMerge w:val="restart"/>
            <w:vAlign w:val="center"/>
          </w:tcPr>
          <w:p w14:paraId="06C9A9D1" w14:textId="77777777" w:rsidR="00B63D1F" w:rsidRPr="00B443DB" w:rsidRDefault="00B63D1F" w:rsidP="009F4AEA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類、品名及び</w:t>
            </w:r>
            <w:r w:rsidRPr="00B443DB">
              <w:rPr>
                <w:rFonts w:asciiTheme="minorEastAsia" w:eastAsiaTheme="minorEastAsia" w:hAnsiTheme="minorEastAsia"/>
                <w:sz w:val="22"/>
                <w:szCs w:val="22"/>
              </w:rPr>
              <w:br/>
            </w: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最大数量</w:t>
            </w:r>
          </w:p>
        </w:tc>
        <w:tc>
          <w:tcPr>
            <w:tcW w:w="1276" w:type="dxa"/>
            <w:vAlign w:val="center"/>
          </w:tcPr>
          <w:p w14:paraId="01845BF2" w14:textId="77777777" w:rsidR="00B63D1F" w:rsidRPr="00B443DB" w:rsidRDefault="00B63D1F" w:rsidP="009F4AEA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類</w:t>
            </w:r>
          </w:p>
        </w:tc>
        <w:tc>
          <w:tcPr>
            <w:tcW w:w="992" w:type="dxa"/>
            <w:gridSpan w:val="2"/>
            <w:vAlign w:val="center"/>
          </w:tcPr>
          <w:p w14:paraId="4DC7FC0D" w14:textId="77777777" w:rsidR="00B63D1F" w:rsidRPr="00B443DB" w:rsidRDefault="00B63D1F" w:rsidP="009F4AEA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品名</w:t>
            </w:r>
          </w:p>
        </w:tc>
        <w:tc>
          <w:tcPr>
            <w:tcW w:w="1418" w:type="dxa"/>
            <w:vAlign w:val="center"/>
          </w:tcPr>
          <w:p w14:paraId="0C1D4DDA" w14:textId="77777777" w:rsidR="00B63D1F" w:rsidRPr="00B443DB" w:rsidRDefault="00B63D1F" w:rsidP="009F4AEA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最大</w:t>
            </w:r>
          </w:p>
          <w:p w14:paraId="5B405BF1" w14:textId="77777777" w:rsidR="00B63D1F" w:rsidRPr="00B443DB" w:rsidRDefault="00B63D1F" w:rsidP="009F4AEA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貯蔵数量</w:t>
            </w:r>
          </w:p>
        </w:tc>
        <w:tc>
          <w:tcPr>
            <w:tcW w:w="2126" w:type="dxa"/>
            <w:vAlign w:val="center"/>
          </w:tcPr>
          <w:p w14:paraId="4F140BC9" w14:textId="77777777" w:rsidR="00B63D1F" w:rsidRPr="00B443DB" w:rsidRDefault="00B63D1F" w:rsidP="007767FF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一日最大取扱数量</w:t>
            </w:r>
          </w:p>
        </w:tc>
      </w:tr>
      <w:tr w:rsidR="00B63D1F" w:rsidRPr="00B443DB" w14:paraId="56FBF1D0" w14:textId="77777777" w:rsidTr="00291FDD">
        <w:trPr>
          <w:cantSplit/>
          <w:trHeight w:hRule="exact" w:val="624"/>
        </w:trPr>
        <w:tc>
          <w:tcPr>
            <w:tcW w:w="2693" w:type="dxa"/>
            <w:vMerge/>
            <w:vAlign w:val="center"/>
          </w:tcPr>
          <w:p w14:paraId="71AF2D84" w14:textId="77777777" w:rsidR="00B63D1F" w:rsidRPr="00B443DB" w:rsidRDefault="00B63D1F" w:rsidP="009F4AEA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8720A26" w14:textId="77777777" w:rsidR="00B63D1F" w:rsidRPr="00B443DB" w:rsidRDefault="00B63D1F" w:rsidP="009F4AEA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9FC54E7" w14:textId="77777777" w:rsidR="00B63D1F" w:rsidRPr="00B443DB" w:rsidRDefault="00B63D1F" w:rsidP="009F4AEA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605220D8" w14:textId="77777777" w:rsidR="00B63D1F" w:rsidRPr="00B443DB" w:rsidRDefault="00B63D1F" w:rsidP="009F4AEA">
            <w:pPr>
              <w:wordWrap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49C2F348" w14:textId="77777777" w:rsidR="00B63D1F" w:rsidRPr="00B443DB" w:rsidRDefault="00B63D1F" w:rsidP="009F4AEA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B63D1F" w:rsidRPr="00B443DB" w14:paraId="28FD8D09" w14:textId="77777777" w:rsidTr="00291FDD">
        <w:trPr>
          <w:cantSplit/>
          <w:trHeight w:hRule="exact" w:val="624"/>
        </w:trPr>
        <w:tc>
          <w:tcPr>
            <w:tcW w:w="2693" w:type="dxa"/>
            <w:vAlign w:val="center"/>
          </w:tcPr>
          <w:p w14:paraId="1A789E8B" w14:textId="77777777" w:rsidR="00B63D1F" w:rsidRPr="00B443DB" w:rsidRDefault="00B63D1F" w:rsidP="009F4AEA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貯蔵又は取扱方法の概要</w:t>
            </w:r>
          </w:p>
        </w:tc>
        <w:tc>
          <w:tcPr>
            <w:tcW w:w="5812" w:type="dxa"/>
            <w:gridSpan w:val="5"/>
            <w:vAlign w:val="center"/>
          </w:tcPr>
          <w:p w14:paraId="2066F624" w14:textId="77777777" w:rsidR="00B63D1F" w:rsidRPr="00B443DB" w:rsidRDefault="00B63D1F" w:rsidP="009F4AEA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B63D1F" w:rsidRPr="00B443DB" w14:paraId="64377934" w14:textId="77777777" w:rsidTr="00291FDD">
        <w:trPr>
          <w:trHeight w:hRule="exact" w:val="737"/>
        </w:trPr>
        <w:tc>
          <w:tcPr>
            <w:tcW w:w="2693" w:type="dxa"/>
            <w:vAlign w:val="center"/>
          </w:tcPr>
          <w:p w14:paraId="22185076" w14:textId="77777777" w:rsidR="00B63D1F" w:rsidRPr="00B443DB" w:rsidRDefault="00B63D1F" w:rsidP="009F4AEA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貯蔵又は取扱場所の位置、構造及び設備の概要</w:t>
            </w:r>
          </w:p>
        </w:tc>
        <w:tc>
          <w:tcPr>
            <w:tcW w:w="5812" w:type="dxa"/>
            <w:gridSpan w:val="5"/>
            <w:vAlign w:val="center"/>
          </w:tcPr>
          <w:p w14:paraId="19D38F91" w14:textId="77777777" w:rsidR="00B63D1F" w:rsidRPr="00B443DB" w:rsidRDefault="00B63D1F" w:rsidP="009F4AEA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B63D1F" w:rsidRPr="00B443DB" w14:paraId="18FE2A74" w14:textId="77777777" w:rsidTr="00291FDD">
        <w:trPr>
          <w:trHeight w:hRule="exact" w:val="737"/>
        </w:trPr>
        <w:tc>
          <w:tcPr>
            <w:tcW w:w="2693" w:type="dxa"/>
            <w:vAlign w:val="center"/>
          </w:tcPr>
          <w:p w14:paraId="3F319D54" w14:textId="77777777" w:rsidR="00B63D1F" w:rsidRPr="00B443DB" w:rsidRDefault="00B63D1F" w:rsidP="009F4AEA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消防用設備等又は特殊消防用設備等の概要</w:t>
            </w:r>
          </w:p>
        </w:tc>
        <w:tc>
          <w:tcPr>
            <w:tcW w:w="5812" w:type="dxa"/>
            <w:gridSpan w:val="5"/>
            <w:vAlign w:val="center"/>
          </w:tcPr>
          <w:p w14:paraId="6D6D6665" w14:textId="77777777" w:rsidR="00B63D1F" w:rsidRPr="00B443DB" w:rsidRDefault="00B63D1F" w:rsidP="009F4AEA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B63D1F" w:rsidRPr="00B443DB" w14:paraId="44B99087" w14:textId="77777777" w:rsidTr="00291FDD">
        <w:trPr>
          <w:trHeight w:hRule="exact" w:val="624"/>
        </w:trPr>
        <w:tc>
          <w:tcPr>
            <w:tcW w:w="2693" w:type="dxa"/>
            <w:vAlign w:val="center"/>
          </w:tcPr>
          <w:p w14:paraId="69AF5E0F" w14:textId="77777777" w:rsidR="00B63D1F" w:rsidRPr="00B443DB" w:rsidRDefault="00B63D1F" w:rsidP="009F4AEA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廃止年月日</w:t>
            </w:r>
          </w:p>
        </w:tc>
        <w:tc>
          <w:tcPr>
            <w:tcW w:w="5812" w:type="dxa"/>
            <w:gridSpan w:val="5"/>
            <w:vAlign w:val="center"/>
          </w:tcPr>
          <w:p w14:paraId="07B84EF4" w14:textId="77777777" w:rsidR="00B63D1F" w:rsidRPr="00B443DB" w:rsidRDefault="009F4AEA" w:rsidP="009F4AEA">
            <w:pPr>
              <w:wordWrap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　</w:t>
            </w:r>
            <w:r w:rsidR="00B63D1F"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年　　　月　　　日</w:t>
            </w:r>
          </w:p>
        </w:tc>
      </w:tr>
      <w:tr w:rsidR="00B63D1F" w:rsidRPr="00B443DB" w14:paraId="76C6943B" w14:textId="77777777" w:rsidTr="00291FDD">
        <w:trPr>
          <w:trHeight w:hRule="exact" w:val="624"/>
        </w:trPr>
        <w:tc>
          <w:tcPr>
            <w:tcW w:w="2693" w:type="dxa"/>
            <w:vAlign w:val="center"/>
          </w:tcPr>
          <w:p w14:paraId="1DEA5320" w14:textId="77777777" w:rsidR="00B63D1F" w:rsidRPr="00B443DB" w:rsidRDefault="00B63D1F" w:rsidP="009F4AEA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廃止理由</w:t>
            </w:r>
          </w:p>
        </w:tc>
        <w:tc>
          <w:tcPr>
            <w:tcW w:w="5812" w:type="dxa"/>
            <w:gridSpan w:val="5"/>
            <w:vAlign w:val="center"/>
          </w:tcPr>
          <w:p w14:paraId="4183C26D" w14:textId="77777777" w:rsidR="00B63D1F" w:rsidRPr="00B443DB" w:rsidRDefault="00B63D1F" w:rsidP="009F4AEA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B63D1F" w:rsidRPr="00B443DB" w14:paraId="1E644147" w14:textId="77777777" w:rsidTr="00B443DB">
        <w:trPr>
          <w:trHeight w:hRule="exact" w:val="535"/>
        </w:trPr>
        <w:tc>
          <w:tcPr>
            <w:tcW w:w="4394" w:type="dxa"/>
            <w:gridSpan w:val="3"/>
            <w:vAlign w:val="center"/>
          </w:tcPr>
          <w:p w14:paraId="3B3183F6" w14:textId="77777777" w:rsidR="00B63D1F" w:rsidRPr="00B443DB" w:rsidRDefault="009F4AEA" w:rsidP="00291FDD">
            <w:pPr>
              <w:wordWrap/>
              <w:snapToGrid w:val="0"/>
              <w:spacing w:line="240" w:lineRule="atLeast"/>
              <w:ind w:firstLineChars="600" w:firstLine="1320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※　受　</w:t>
            </w:r>
            <w:r w:rsidR="00B63D1F"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付</w:t>
            </w: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="00B63D1F"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欄</w:t>
            </w:r>
          </w:p>
        </w:tc>
        <w:tc>
          <w:tcPr>
            <w:tcW w:w="4111" w:type="dxa"/>
            <w:gridSpan w:val="3"/>
            <w:vAlign w:val="center"/>
          </w:tcPr>
          <w:p w14:paraId="75A036D3" w14:textId="77777777" w:rsidR="00B63D1F" w:rsidRPr="00B443DB" w:rsidRDefault="009F4AEA" w:rsidP="00291FDD">
            <w:pPr>
              <w:wordWrap/>
              <w:snapToGrid w:val="0"/>
              <w:spacing w:line="240" w:lineRule="atLeast"/>
              <w:ind w:firstLineChars="500" w:firstLine="1100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※　経　</w:t>
            </w:r>
            <w:r w:rsidR="00B63D1F"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過</w:t>
            </w:r>
            <w:r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="00B63D1F" w:rsidRPr="00B443DB">
              <w:rPr>
                <w:rFonts w:asciiTheme="minorEastAsia" w:eastAsiaTheme="minorEastAsia" w:hAnsiTheme="minorEastAsia" w:hint="eastAsia"/>
                <w:sz w:val="22"/>
                <w:szCs w:val="22"/>
              </w:rPr>
              <w:t>欄</w:t>
            </w:r>
          </w:p>
        </w:tc>
      </w:tr>
      <w:tr w:rsidR="00B63D1F" w:rsidRPr="00B443DB" w14:paraId="4951D39F" w14:textId="77777777" w:rsidTr="00B443DB">
        <w:trPr>
          <w:trHeight w:hRule="exact" w:val="1531"/>
        </w:trPr>
        <w:tc>
          <w:tcPr>
            <w:tcW w:w="4394" w:type="dxa"/>
            <w:gridSpan w:val="3"/>
            <w:vAlign w:val="center"/>
          </w:tcPr>
          <w:p w14:paraId="072907C1" w14:textId="77777777" w:rsidR="00B63D1F" w:rsidRPr="00B443DB" w:rsidRDefault="00B63D1F" w:rsidP="009F4AEA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4111" w:type="dxa"/>
            <w:gridSpan w:val="3"/>
            <w:vAlign w:val="center"/>
          </w:tcPr>
          <w:p w14:paraId="4C1B2B1D" w14:textId="77777777" w:rsidR="00B63D1F" w:rsidRPr="00B443DB" w:rsidRDefault="00B63D1F" w:rsidP="009F4AEA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</w:tbl>
    <w:p w14:paraId="63305DAA" w14:textId="77777777" w:rsidR="00B63D1F" w:rsidRPr="00B443DB" w:rsidRDefault="00B63D1F" w:rsidP="00410393">
      <w:pPr>
        <w:wordWrap/>
        <w:spacing w:line="240" w:lineRule="exact"/>
        <w:rPr>
          <w:rFonts w:asciiTheme="minorEastAsia" w:eastAsiaTheme="minorEastAsia" w:hAnsiTheme="minorEastAsia"/>
          <w:sz w:val="22"/>
          <w:szCs w:val="22"/>
        </w:rPr>
      </w:pPr>
      <w:r w:rsidRPr="00B443DB">
        <w:rPr>
          <w:rFonts w:asciiTheme="minorEastAsia" w:eastAsiaTheme="minorEastAsia" w:hAnsiTheme="minorEastAsia" w:hint="eastAsia"/>
          <w:sz w:val="22"/>
          <w:szCs w:val="22"/>
        </w:rPr>
        <w:t xml:space="preserve">　備考</w:t>
      </w:r>
    </w:p>
    <w:p w14:paraId="518639F8" w14:textId="77777777" w:rsidR="00B63D1F" w:rsidRPr="00B443DB" w:rsidRDefault="00B63D1F" w:rsidP="00410393">
      <w:pPr>
        <w:wordWrap/>
        <w:spacing w:line="240" w:lineRule="exact"/>
        <w:rPr>
          <w:rFonts w:asciiTheme="minorEastAsia" w:eastAsiaTheme="minorEastAsia" w:hAnsiTheme="minorEastAsia"/>
          <w:sz w:val="22"/>
          <w:szCs w:val="22"/>
        </w:rPr>
      </w:pPr>
      <w:r w:rsidRPr="00B443DB">
        <w:rPr>
          <w:rFonts w:asciiTheme="minorEastAsia" w:eastAsiaTheme="minorEastAsia" w:hAnsiTheme="minorEastAsia" w:hint="eastAsia"/>
          <w:sz w:val="22"/>
          <w:szCs w:val="22"/>
        </w:rPr>
        <w:t xml:space="preserve">　</w:t>
      </w:r>
      <w:r w:rsidR="00B51BFD" w:rsidRPr="00B443DB">
        <w:rPr>
          <w:rFonts w:asciiTheme="minorEastAsia" w:eastAsiaTheme="minorEastAsia" w:hAnsiTheme="minorEastAsia" w:hint="eastAsia"/>
          <w:sz w:val="22"/>
          <w:szCs w:val="22"/>
        </w:rPr>
        <w:t xml:space="preserve">　１</w:t>
      </w:r>
      <w:r w:rsidR="00410393" w:rsidRPr="00B443DB">
        <w:rPr>
          <w:rFonts w:asciiTheme="minorEastAsia" w:eastAsiaTheme="minorEastAsia" w:hAnsiTheme="minorEastAsia" w:hint="eastAsia"/>
          <w:sz w:val="22"/>
          <w:szCs w:val="22"/>
        </w:rPr>
        <w:t xml:space="preserve">　</w:t>
      </w:r>
      <w:r w:rsidR="00930193" w:rsidRPr="00B443DB">
        <w:rPr>
          <w:rFonts w:asciiTheme="minorEastAsia" w:eastAsiaTheme="minorEastAsia" w:hAnsiTheme="minorEastAsia" w:hint="eastAsia"/>
          <w:sz w:val="22"/>
          <w:szCs w:val="22"/>
        </w:rPr>
        <w:t>この用紙の大きさは、日本産業</w:t>
      </w:r>
      <w:r w:rsidRPr="00B443DB">
        <w:rPr>
          <w:rFonts w:asciiTheme="minorEastAsia" w:eastAsiaTheme="minorEastAsia" w:hAnsiTheme="minorEastAsia" w:hint="eastAsia"/>
          <w:sz w:val="22"/>
          <w:szCs w:val="22"/>
        </w:rPr>
        <w:t>規格Ａ４とすること。</w:t>
      </w:r>
    </w:p>
    <w:p w14:paraId="256AB88F" w14:textId="77777777" w:rsidR="008B380C" w:rsidRPr="00B443DB" w:rsidRDefault="00B51BFD" w:rsidP="00410393">
      <w:pPr>
        <w:wordWrap/>
        <w:spacing w:line="240" w:lineRule="exact"/>
        <w:ind w:firstLineChars="200" w:firstLine="440"/>
        <w:rPr>
          <w:rFonts w:asciiTheme="minorEastAsia" w:eastAsiaTheme="minorEastAsia" w:hAnsiTheme="minorEastAsia"/>
          <w:snapToGrid w:val="0"/>
          <w:sz w:val="22"/>
          <w:szCs w:val="22"/>
        </w:rPr>
      </w:pPr>
      <w:r w:rsidRPr="00B443DB">
        <w:rPr>
          <w:rFonts w:asciiTheme="minorEastAsia" w:eastAsiaTheme="minorEastAsia" w:hAnsiTheme="minorEastAsia" w:hint="eastAsia"/>
          <w:sz w:val="22"/>
          <w:szCs w:val="22"/>
        </w:rPr>
        <w:t>２</w:t>
      </w:r>
      <w:r w:rsidR="008B380C" w:rsidRPr="00B443DB">
        <w:rPr>
          <w:rFonts w:asciiTheme="minorEastAsia" w:eastAsiaTheme="minorEastAsia" w:hAnsiTheme="minorEastAsia" w:hint="eastAsia"/>
          <w:sz w:val="22"/>
          <w:szCs w:val="22"/>
        </w:rPr>
        <w:t xml:space="preserve">　この届出書は、正副各１通提出すること。</w:t>
      </w:r>
    </w:p>
    <w:p w14:paraId="0A371B25" w14:textId="77777777" w:rsidR="00B63D1F" w:rsidRPr="00B443DB" w:rsidRDefault="00B63D1F" w:rsidP="00410393">
      <w:pPr>
        <w:wordWrap/>
        <w:spacing w:line="240" w:lineRule="exact"/>
        <w:rPr>
          <w:rFonts w:asciiTheme="minorEastAsia" w:eastAsiaTheme="minorEastAsia" w:hAnsiTheme="minorEastAsia"/>
          <w:sz w:val="22"/>
          <w:szCs w:val="22"/>
        </w:rPr>
      </w:pPr>
      <w:r w:rsidRPr="00B443DB">
        <w:rPr>
          <w:rFonts w:asciiTheme="minorEastAsia" w:eastAsiaTheme="minorEastAsia" w:hAnsiTheme="minorEastAsia" w:hint="eastAsia"/>
          <w:sz w:val="22"/>
          <w:szCs w:val="22"/>
        </w:rPr>
        <w:t xml:space="preserve">　</w:t>
      </w:r>
      <w:r w:rsidR="00B51BFD" w:rsidRPr="00B443DB">
        <w:rPr>
          <w:rFonts w:asciiTheme="minorEastAsia" w:eastAsiaTheme="minorEastAsia" w:hAnsiTheme="minorEastAsia" w:hint="eastAsia"/>
          <w:sz w:val="22"/>
          <w:szCs w:val="22"/>
        </w:rPr>
        <w:t xml:space="preserve">　３</w:t>
      </w:r>
      <w:r w:rsidRPr="00B443DB">
        <w:rPr>
          <w:rFonts w:asciiTheme="minorEastAsia" w:eastAsiaTheme="minorEastAsia" w:hAnsiTheme="minorEastAsia" w:hint="eastAsia"/>
          <w:sz w:val="22"/>
          <w:szCs w:val="22"/>
        </w:rPr>
        <w:t xml:space="preserve">　法人にあっては、その名称、代表者氏名、主たる事務所の所在地を記入すること。</w:t>
      </w:r>
    </w:p>
    <w:p w14:paraId="7F192212" w14:textId="77777777" w:rsidR="00B63D1F" w:rsidRPr="00B443DB" w:rsidRDefault="00B51BFD" w:rsidP="00410393">
      <w:pPr>
        <w:wordWrap/>
        <w:spacing w:line="240" w:lineRule="exact"/>
        <w:rPr>
          <w:rFonts w:asciiTheme="minorEastAsia" w:eastAsiaTheme="minorEastAsia" w:hAnsiTheme="minorEastAsia"/>
          <w:sz w:val="22"/>
          <w:szCs w:val="22"/>
        </w:rPr>
      </w:pPr>
      <w:r w:rsidRPr="00B443DB">
        <w:rPr>
          <w:rFonts w:asciiTheme="minorEastAsia" w:eastAsiaTheme="minorEastAsia" w:hAnsiTheme="minorEastAsia" w:hint="eastAsia"/>
          <w:sz w:val="22"/>
          <w:szCs w:val="22"/>
        </w:rPr>
        <w:t xml:space="preserve">　　４</w:t>
      </w:r>
      <w:r w:rsidR="00B63D1F" w:rsidRPr="00B443DB">
        <w:rPr>
          <w:rFonts w:asciiTheme="minorEastAsia" w:eastAsiaTheme="minorEastAsia" w:hAnsiTheme="minorEastAsia" w:hint="eastAsia"/>
          <w:sz w:val="22"/>
          <w:szCs w:val="22"/>
        </w:rPr>
        <w:t xml:space="preserve">　※印の欄は、記入しないこと。</w:t>
      </w:r>
    </w:p>
    <w:sectPr w:rsidR="00B63D1F" w:rsidRPr="00B443DB" w:rsidSect="00FE4048">
      <w:type w:val="continuous"/>
      <w:pgSz w:w="11906" w:h="16838" w:code="9"/>
      <w:pgMar w:top="1701" w:right="720" w:bottom="720" w:left="1701" w:header="301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F5CBE5" w14:textId="77777777" w:rsidR="002F1E7D" w:rsidRDefault="002F1E7D">
      <w:r>
        <w:separator/>
      </w:r>
    </w:p>
  </w:endnote>
  <w:endnote w:type="continuationSeparator" w:id="0">
    <w:p w14:paraId="1F0D7B8C" w14:textId="77777777" w:rsidR="002F1E7D" w:rsidRDefault="002F1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3E98D6" w14:textId="77777777" w:rsidR="002F1E7D" w:rsidRDefault="002F1E7D">
      <w:r>
        <w:separator/>
      </w:r>
    </w:p>
  </w:footnote>
  <w:footnote w:type="continuationSeparator" w:id="0">
    <w:p w14:paraId="79F00E92" w14:textId="77777777" w:rsidR="002F1E7D" w:rsidRDefault="002F1E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attachedTemplate r:id="rId1"/>
  <w:defaultTabStop w:val="958"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3D722F"/>
    <w:rsid w:val="00020A57"/>
    <w:rsid w:val="000475CB"/>
    <w:rsid w:val="00077799"/>
    <w:rsid w:val="000D7AFE"/>
    <w:rsid w:val="00174B49"/>
    <w:rsid w:val="001A6E73"/>
    <w:rsid w:val="001B6AC4"/>
    <w:rsid w:val="00291FDD"/>
    <w:rsid w:val="002A2F00"/>
    <w:rsid w:val="002D36CD"/>
    <w:rsid w:val="002F1E7D"/>
    <w:rsid w:val="003A380E"/>
    <w:rsid w:val="003B4B80"/>
    <w:rsid w:val="003D722F"/>
    <w:rsid w:val="00410393"/>
    <w:rsid w:val="004104A1"/>
    <w:rsid w:val="00486D2D"/>
    <w:rsid w:val="004A4756"/>
    <w:rsid w:val="004D2360"/>
    <w:rsid w:val="004E3617"/>
    <w:rsid w:val="004F5CAC"/>
    <w:rsid w:val="0051283F"/>
    <w:rsid w:val="00631D7B"/>
    <w:rsid w:val="0069367E"/>
    <w:rsid w:val="006A3F3D"/>
    <w:rsid w:val="007767FF"/>
    <w:rsid w:val="00843D36"/>
    <w:rsid w:val="008B380C"/>
    <w:rsid w:val="008B3A0E"/>
    <w:rsid w:val="008E7C1B"/>
    <w:rsid w:val="008F73CE"/>
    <w:rsid w:val="00930193"/>
    <w:rsid w:val="009502CC"/>
    <w:rsid w:val="009F4AEA"/>
    <w:rsid w:val="00A32E08"/>
    <w:rsid w:val="00A347B3"/>
    <w:rsid w:val="00A87185"/>
    <w:rsid w:val="00B443DB"/>
    <w:rsid w:val="00B51BFD"/>
    <w:rsid w:val="00B63D1F"/>
    <w:rsid w:val="00BA1477"/>
    <w:rsid w:val="00C742F8"/>
    <w:rsid w:val="00CD57EC"/>
    <w:rsid w:val="00CF4B23"/>
    <w:rsid w:val="00E240EE"/>
    <w:rsid w:val="00F5480F"/>
    <w:rsid w:val="00F73794"/>
    <w:rsid w:val="00FE4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7255C1F"/>
  <w14:defaultImageDpi w14:val="0"/>
  <w15:docId w15:val="{8EFE93C0-8FBE-4C06-BCF2-AAAEC9231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eastAsia="ＭＳ 明朝" w:hAnsi="Century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37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AS&#26032;&#12475;&#12483;&#12488;&#12450;&#12483;&#12503;\AS&#26032;-&#27096;&#24335;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AS新-様式</Template>
  <TotalTime>7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別記様式第15号</vt:lpstr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別記様式第15号</dc:title>
  <dc:subject/>
  <dc:creator>五味</dc:creator>
  <cp:keywords/>
  <dc:description/>
  <cp:lastModifiedBy>user</cp:lastModifiedBy>
  <cp:revision>7</cp:revision>
  <cp:lastPrinted>1999-11-19T05:42:00Z</cp:lastPrinted>
  <dcterms:created xsi:type="dcterms:W3CDTF">2021-04-05T06:53:00Z</dcterms:created>
  <dcterms:modified xsi:type="dcterms:W3CDTF">2023-12-25T00:57:00Z</dcterms:modified>
</cp:coreProperties>
</file>