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B0B31" w14:textId="779C31DE" w:rsidR="00B06895" w:rsidRPr="007C0D18" w:rsidRDefault="00DE331F" w:rsidP="00DE331F">
      <w:pPr>
        <w:ind w:firstLineChars="100" w:firstLine="221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7C0D18">
        <w:rPr>
          <w:rFonts w:asciiTheme="minorEastAsia" w:eastAsiaTheme="minorEastAsia" w:hAnsiTheme="minorEastAsia" w:hint="eastAsia"/>
          <w:b/>
          <w:snapToGrid w:val="0"/>
          <w:color w:val="000000" w:themeColor="text1"/>
          <w:sz w:val="22"/>
          <w:szCs w:val="22"/>
        </w:rPr>
        <w:t>様式第８</w:t>
      </w:r>
      <w:r w:rsidR="00442252" w:rsidRPr="007C0D18">
        <w:rPr>
          <w:rFonts w:asciiTheme="minorEastAsia" w:eastAsiaTheme="minorEastAsia" w:hAnsiTheme="minorEastAsia" w:hint="eastAsia"/>
          <w:b/>
          <w:snapToGrid w:val="0"/>
          <w:color w:val="000000" w:themeColor="text1"/>
          <w:sz w:val="22"/>
          <w:szCs w:val="22"/>
        </w:rPr>
        <w:t>号</w:t>
      </w:r>
      <w:r w:rsidR="00442252" w:rsidRPr="007C0D18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（第</w:t>
      </w:r>
      <w:r w:rsidRPr="007C0D18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23</w:t>
      </w:r>
      <w:r w:rsidR="00E3433C" w:rsidRPr="007C0D18">
        <w:rPr>
          <w:rFonts w:asciiTheme="minorEastAsia" w:eastAsiaTheme="minorEastAsia" w:hAnsiTheme="minorEastAsia" w:hint="eastAsia"/>
          <w:snapToGrid w:val="0"/>
          <w:color w:val="000000" w:themeColor="text1"/>
          <w:sz w:val="22"/>
          <w:szCs w:val="22"/>
        </w:rPr>
        <w:t>条関係）</w:t>
      </w:r>
    </w:p>
    <w:p w14:paraId="3679046F" w14:textId="2C4CB9C1" w:rsidR="00B06895" w:rsidRPr="007C0D18" w:rsidRDefault="00DE331F" w:rsidP="007C0D18">
      <w:pPr>
        <w:spacing w:after="120"/>
        <w:ind w:firstLineChars="1100" w:firstLine="2640"/>
        <w:jc w:val="left"/>
        <w:rPr>
          <w:rFonts w:asciiTheme="minorEastAsia" w:eastAsiaTheme="minorEastAsia" w:hAnsiTheme="minorEastAsia"/>
          <w:snapToGrid w:val="0"/>
          <w:color w:val="000000" w:themeColor="text1"/>
          <w:sz w:val="24"/>
          <w:szCs w:val="22"/>
        </w:rPr>
      </w:pPr>
      <w:r w:rsidRPr="007C0D18">
        <w:rPr>
          <w:rFonts w:asciiTheme="minorEastAsia" w:eastAsiaTheme="minorEastAsia" w:hAnsiTheme="minorEastAsia" w:hint="eastAsia"/>
          <w:snapToGrid w:val="0"/>
          <w:color w:val="000000" w:themeColor="text1"/>
          <w:sz w:val="24"/>
          <w:szCs w:val="22"/>
        </w:rPr>
        <w:t>防 火 対 象 物 使 用 開 始 届 出 書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208"/>
        <w:gridCol w:w="377"/>
        <w:gridCol w:w="11"/>
        <w:gridCol w:w="604"/>
        <w:gridCol w:w="964"/>
        <w:gridCol w:w="6"/>
        <w:gridCol w:w="22"/>
        <w:gridCol w:w="1276"/>
        <w:gridCol w:w="287"/>
        <w:gridCol w:w="280"/>
        <w:gridCol w:w="720"/>
        <w:gridCol w:w="131"/>
        <w:gridCol w:w="425"/>
        <w:gridCol w:w="29"/>
        <w:gridCol w:w="666"/>
        <w:gridCol w:w="581"/>
        <w:gridCol w:w="338"/>
        <w:gridCol w:w="1586"/>
      </w:tblGrid>
      <w:tr w:rsidR="00B06895" w:rsidRPr="007C0D18" w14:paraId="565BDEA2" w14:textId="77777777" w:rsidTr="00DE331F">
        <w:trPr>
          <w:cantSplit/>
          <w:trHeight w:hRule="exact" w:val="2527"/>
        </w:trPr>
        <w:tc>
          <w:tcPr>
            <w:tcW w:w="9511" w:type="dxa"/>
            <w:gridSpan w:val="18"/>
            <w:vAlign w:val="center"/>
          </w:tcPr>
          <w:p w14:paraId="5BABE18D" w14:textId="77777777" w:rsidR="00B06895" w:rsidRPr="00636E5F" w:rsidRDefault="00B06895" w:rsidP="00442252">
            <w:pPr>
              <w:wordWrap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position w:val="6"/>
                <w:sz w:val="22"/>
                <w:szCs w:val="22"/>
              </w:rPr>
            </w:pPr>
            <w:bookmarkStart w:id="0" w:name="_GoBack"/>
            <w:bookmarkEnd w:id="0"/>
            <w:r w:rsidRPr="00636E5F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position w:val="6"/>
                <w:sz w:val="22"/>
                <w:szCs w:val="22"/>
              </w:rPr>
              <w:t xml:space="preserve">年　　月　　日　</w:t>
            </w:r>
          </w:p>
          <w:p w14:paraId="2042DCC6" w14:textId="758A31F9" w:rsidR="00DE331F" w:rsidRPr="007C0D18" w:rsidRDefault="00636E5F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西諸広域行政事務組合</w:t>
            </w:r>
          </w:p>
          <w:p w14:paraId="6BF8C625" w14:textId="4E9077FD" w:rsidR="00B06895" w:rsidRPr="007C0D18" w:rsidRDefault="00636E5F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r w:rsidR="00B06895"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消防署長</w:t>
            </w:r>
            <w:r w:rsidR="000D7AFE"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5E12D3"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殿</w:t>
            </w:r>
          </w:p>
          <w:p w14:paraId="5BA6A508" w14:textId="77777777" w:rsidR="00B06895" w:rsidRPr="007C0D18" w:rsidRDefault="00442252" w:rsidP="007C0D18">
            <w:pPr>
              <w:wordWrap/>
              <w:snapToGrid w:val="0"/>
              <w:spacing w:line="240" w:lineRule="atLeast"/>
              <w:ind w:right="960" w:firstLineChars="1900" w:firstLine="4180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届出者　住　所</w:t>
            </w:r>
          </w:p>
          <w:p w14:paraId="2315F9C7" w14:textId="77777777" w:rsidR="00B06895" w:rsidRPr="007C0D18" w:rsidRDefault="00442252" w:rsidP="007C0D18">
            <w:pPr>
              <w:wordWrap/>
              <w:snapToGrid w:val="0"/>
              <w:spacing w:line="240" w:lineRule="atLeast"/>
              <w:ind w:right="-309" w:firstLineChars="2300" w:firstLine="5060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電　話（　　　　　　　　</w:t>
            </w:r>
            <w:r w:rsidR="00BC2C3C"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　　</w:t>
            </w:r>
            <w:r w:rsidR="00B06895"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）</w:t>
            </w:r>
          </w:p>
          <w:p w14:paraId="1D1C00EA" w14:textId="77777777" w:rsidR="00B06895" w:rsidRPr="007C0D18" w:rsidRDefault="00B06895" w:rsidP="007C0D18">
            <w:pPr>
              <w:wordWrap/>
              <w:snapToGrid w:val="0"/>
              <w:spacing w:line="240" w:lineRule="atLeast"/>
              <w:ind w:right="-309" w:firstLineChars="2300" w:firstLine="5060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氏　名　　　　　　</w:t>
            </w:r>
            <w:r w:rsidR="00442252"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　　</w:t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Pr="007C0D18">
              <w:rPr>
                <w:rFonts w:asciiTheme="minorEastAsia" w:eastAsiaTheme="minorEastAsia" w:hAnsiTheme="minorEastAsia" w:hint="eastAsia"/>
                <w:snapToGrid w:val="0"/>
                <w:vanish/>
                <w:color w:val="000000" w:themeColor="text1"/>
                <w:sz w:val="22"/>
                <w:szCs w:val="22"/>
              </w:rPr>
              <w:t>印</w:t>
            </w:r>
          </w:p>
        </w:tc>
      </w:tr>
      <w:tr w:rsidR="00B06895" w:rsidRPr="007C0D18" w14:paraId="78B648C9" w14:textId="77777777" w:rsidTr="000253F0">
        <w:trPr>
          <w:cantSplit/>
          <w:trHeight w:hRule="exact" w:val="626"/>
        </w:trPr>
        <w:tc>
          <w:tcPr>
            <w:tcW w:w="1596" w:type="dxa"/>
            <w:gridSpan w:val="3"/>
            <w:vAlign w:val="center"/>
          </w:tcPr>
          <w:p w14:paraId="1D78CD96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所在地</w:t>
            </w:r>
          </w:p>
        </w:tc>
        <w:tc>
          <w:tcPr>
            <w:tcW w:w="7915" w:type="dxa"/>
            <w:gridSpan w:val="15"/>
            <w:vAlign w:val="center"/>
          </w:tcPr>
          <w:p w14:paraId="3E73BA13" w14:textId="77777777" w:rsidR="00B06895" w:rsidRPr="007C0D18" w:rsidRDefault="00F028FD" w:rsidP="00ED30BB">
            <w:pPr>
              <w:wordWrap/>
              <w:snapToGrid w:val="0"/>
              <w:spacing w:line="240" w:lineRule="atLeast"/>
              <w:ind w:rightChars="-40" w:right="-84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（電話　　　　　　　　）</w:t>
            </w:r>
          </w:p>
        </w:tc>
      </w:tr>
      <w:tr w:rsidR="00B06895" w:rsidRPr="007C0D18" w14:paraId="3550FD98" w14:textId="77777777" w:rsidTr="000253F0">
        <w:trPr>
          <w:trHeight w:hRule="exact" w:val="626"/>
        </w:trPr>
        <w:tc>
          <w:tcPr>
            <w:tcW w:w="1596" w:type="dxa"/>
            <w:gridSpan w:val="3"/>
            <w:vAlign w:val="center"/>
          </w:tcPr>
          <w:p w14:paraId="041337B7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名称</w:t>
            </w:r>
          </w:p>
        </w:tc>
        <w:tc>
          <w:tcPr>
            <w:tcW w:w="4159" w:type="dxa"/>
            <w:gridSpan w:val="8"/>
          </w:tcPr>
          <w:p w14:paraId="704D2226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251" w:type="dxa"/>
            <w:gridSpan w:val="4"/>
            <w:vAlign w:val="center"/>
          </w:tcPr>
          <w:p w14:paraId="5A23EE42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主要用途</w:t>
            </w:r>
          </w:p>
        </w:tc>
        <w:tc>
          <w:tcPr>
            <w:tcW w:w="2505" w:type="dxa"/>
            <w:gridSpan w:val="3"/>
          </w:tcPr>
          <w:p w14:paraId="2F784DE4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7C0D18" w14:paraId="40741D68" w14:textId="77777777" w:rsidTr="000253F0">
        <w:trPr>
          <w:trHeight w:hRule="exact" w:val="626"/>
        </w:trPr>
        <w:tc>
          <w:tcPr>
            <w:tcW w:w="1596" w:type="dxa"/>
            <w:gridSpan w:val="3"/>
            <w:vAlign w:val="center"/>
          </w:tcPr>
          <w:p w14:paraId="7F1D7AEB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建築年月日</w:t>
            </w:r>
          </w:p>
        </w:tc>
        <w:tc>
          <w:tcPr>
            <w:tcW w:w="3439" w:type="dxa"/>
            <w:gridSpan w:val="7"/>
          </w:tcPr>
          <w:p w14:paraId="29018D3F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971" w:type="dxa"/>
            <w:gridSpan w:val="5"/>
            <w:vAlign w:val="center"/>
          </w:tcPr>
          <w:p w14:paraId="3B9477BD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建築確認番号</w:t>
            </w:r>
          </w:p>
        </w:tc>
        <w:tc>
          <w:tcPr>
            <w:tcW w:w="2505" w:type="dxa"/>
            <w:gridSpan w:val="3"/>
            <w:vAlign w:val="center"/>
          </w:tcPr>
          <w:p w14:paraId="49C25CEF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第　　　　　　　号</w:t>
            </w:r>
          </w:p>
        </w:tc>
      </w:tr>
      <w:tr w:rsidR="00B06895" w:rsidRPr="007C0D18" w14:paraId="4EF94DF7" w14:textId="77777777" w:rsidTr="000253F0">
        <w:trPr>
          <w:trHeight w:hRule="exact" w:val="626"/>
        </w:trPr>
        <w:tc>
          <w:tcPr>
            <w:tcW w:w="2200" w:type="dxa"/>
            <w:gridSpan w:val="4"/>
            <w:vAlign w:val="center"/>
          </w:tcPr>
          <w:p w14:paraId="4198FDCA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※消防同意年月日</w:t>
            </w:r>
          </w:p>
        </w:tc>
        <w:tc>
          <w:tcPr>
            <w:tcW w:w="2835" w:type="dxa"/>
            <w:gridSpan w:val="6"/>
          </w:tcPr>
          <w:p w14:paraId="254D1483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971" w:type="dxa"/>
            <w:gridSpan w:val="5"/>
            <w:vAlign w:val="center"/>
          </w:tcPr>
          <w:p w14:paraId="1918AF2C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※消防同意番号</w:t>
            </w:r>
          </w:p>
        </w:tc>
        <w:tc>
          <w:tcPr>
            <w:tcW w:w="2505" w:type="dxa"/>
            <w:gridSpan w:val="3"/>
            <w:vAlign w:val="center"/>
          </w:tcPr>
          <w:p w14:paraId="6304ECB2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第　　　　　　　号</w:t>
            </w:r>
          </w:p>
        </w:tc>
      </w:tr>
      <w:tr w:rsidR="00B06895" w:rsidRPr="007C0D18" w14:paraId="05C6E13B" w14:textId="77777777" w:rsidTr="000253F0">
        <w:trPr>
          <w:trHeight w:hRule="exact" w:val="626"/>
        </w:trPr>
        <w:tc>
          <w:tcPr>
            <w:tcW w:w="1208" w:type="dxa"/>
            <w:vAlign w:val="center"/>
          </w:tcPr>
          <w:p w14:paraId="4D30ECBF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工事着手</w:t>
            </w:r>
            <w:r w:rsidRPr="007C0D18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年月日</w:t>
            </w:r>
          </w:p>
        </w:tc>
        <w:tc>
          <w:tcPr>
            <w:tcW w:w="1984" w:type="dxa"/>
            <w:gridSpan w:val="6"/>
          </w:tcPr>
          <w:p w14:paraId="68F74A6E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1EF3F24" w14:textId="77777777" w:rsidR="00B06895" w:rsidRPr="007C0D18" w:rsidRDefault="00B06895" w:rsidP="000253F0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pacing w:val="26"/>
                <w:kern w:val="0"/>
                <w:sz w:val="22"/>
                <w:szCs w:val="22"/>
                <w:fitText w:val="960" w:id="-1809059328"/>
              </w:rPr>
              <w:t>工事完</w:t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pacing w:val="-38"/>
                <w:kern w:val="0"/>
                <w:sz w:val="22"/>
                <w:szCs w:val="22"/>
                <w:fitText w:val="960" w:id="-1809059328"/>
              </w:rPr>
              <w:t>了</w:t>
            </w:r>
            <w:r w:rsidRPr="007C0D18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pacing w:val="8"/>
                <w:w w:val="57"/>
                <w:kern w:val="0"/>
                <w:sz w:val="22"/>
                <w:szCs w:val="22"/>
                <w:fitText w:val="960" w:id="-1809059327"/>
              </w:rPr>
              <w:t>（予定）年月</w:t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pacing w:val="-1"/>
                <w:w w:val="57"/>
                <w:kern w:val="0"/>
                <w:sz w:val="22"/>
                <w:szCs w:val="22"/>
                <w:fitText w:val="960" w:id="-1809059327"/>
              </w:rPr>
              <w:t>日</w:t>
            </w:r>
          </w:p>
        </w:tc>
        <w:tc>
          <w:tcPr>
            <w:tcW w:w="1843" w:type="dxa"/>
            <w:gridSpan w:val="5"/>
          </w:tcPr>
          <w:p w14:paraId="0256387A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40C13F1E" w14:textId="77777777" w:rsidR="00B06895" w:rsidRPr="007C0D18" w:rsidRDefault="00B06895" w:rsidP="000253F0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使用開始</w:t>
            </w:r>
            <w:r w:rsidRPr="007C0D18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pacing w:val="8"/>
                <w:w w:val="57"/>
                <w:kern w:val="0"/>
                <w:sz w:val="22"/>
                <w:szCs w:val="22"/>
                <w:fitText w:val="960" w:id="-1809059326"/>
              </w:rPr>
              <w:t>（予定）年月</w:t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pacing w:val="-1"/>
                <w:w w:val="57"/>
                <w:kern w:val="0"/>
                <w:sz w:val="22"/>
                <w:szCs w:val="22"/>
                <w:fitText w:val="960" w:id="-1809059326"/>
              </w:rPr>
              <w:t>日</w:t>
            </w:r>
          </w:p>
        </w:tc>
        <w:tc>
          <w:tcPr>
            <w:tcW w:w="1924" w:type="dxa"/>
            <w:gridSpan w:val="2"/>
          </w:tcPr>
          <w:p w14:paraId="509F2E7A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7C0D18" w14:paraId="70CC64EF" w14:textId="77777777" w:rsidTr="000253F0">
        <w:trPr>
          <w:cantSplit/>
          <w:trHeight w:hRule="exact" w:val="626"/>
        </w:trPr>
        <w:tc>
          <w:tcPr>
            <w:tcW w:w="1596" w:type="dxa"/>
            <w:gridSpan w:val="3"/>
            <w:vAlign w:val="center"/>
          </w:tcPr>
          <w:p w14:paraId="39BB3EEB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他の法令に</w:t>
            </w:r>
            <w:r w:rsidRPr="007C0D18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よる許認可</w:t>
            </w:r>
          </w:p>
        </w:tc>
        <w:tc>
          <w:tcPr>
            <w:tcW w:w="7915" w:type="dxa"/>
            <w:gridSpan w:val="15"/>
          </w:tcPr>
          <w:p w14:paraId="5F6996D5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7C0D18" w14:paraId="0C2B9B8D" w14:textId="77777777" w:rsidTr="000253F0">
        <w:trPr>
          <w:trHeight w:hRule="exact" w:val="626"/>
        </w:trPr>
        <w:tc>
          <w:tcPr>
            <w:tcW w:w="1585" w:type="dxa"/>
            <w:gridSpan w:val="2"/>
            <w:vAlign w:val="center"/>
          </w:tcPr>
          <w:p w14:paraId="6C4912D1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敷地面積</w:t>
            </w:r>
          </w:p>
        </w:tc>
        <w:tc>
          <w:tcPr>
            <w:tcW w:w="1585" w:type="dxa"/>
            <w:gridSpan w:val="4"/>
            <w:vAlign w:val="center"/>
          </w:tcPr>
          <w:p w14:paraId="4A63CEA4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㎡</w:t>
            </w:r>
          </w:p>
        </w:tc>
        <w:tc>
          <w:tcPr>
            <w:tcW w:w="1585" w:type="dxa"/>
            <w:gridSpan w:val="3"/>
            <w:vAlign w:val="center"/>
          </w:tcPr>
          <w:p w14:paraId="71FB4703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建築面積</w:t>
            </w:r>
          </w:p>
        </w:tc>
        <w:tc>
          <w:tcPr>
            <w:tcW w:w="1585" w:type="dxa"/>
            <w:gridSpan w:val="5"/>
            <w:vAlign w:val="center"/>
          </w:tcPr>
          <w:p w14:paraId="4FE02B56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㎡</w:t>
            </w:r>
          </w:p>
        </w:tc>
        <w:tc>
          <w:tcPr>
            <w:tcW w:w="1585" w:type="dxa"/>
            <w:gridSpan w:val="3"/>
            <w:vAlign w:val="center"/>
          </w:tcPr>
          <w:p w14:paraId="65EB55C9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延面積</w:t>
            </w:r>
          </w:p>
        </w:tc>
        <w:tc>
          <w:tcPr>
            <w:tcW w:w="1586" w:type="dxa"/>
            <w:vAlign w:val="center"/>
          </w:tcPr>
          <w:p w14:paraId="1046EE2B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㎡</w:t>
            </w:r>
          </w:p>
        </w:tc>
      </w:tr>
      <w:tr w:rsidR="00B06895" w:rsidRPr="007C0D18" w14:paraId="0C4AE27B" w14:textId="77777777" w:rsidTr="000253F0">
        <w:trPr>
          <w:cantSplit/>
          <w:trHeight w:hRule="exact" w:val="626"/>
        </w:trPr>
        <w:tc>
          <w:tcPr>
            <w:tcW w:w="1596" w:type="dxa"/>
            <w:gridSpan w:val="3"/>
            <w:vAlign w:val="center"/>
          </w:tcPr>
          <w:p w14:paraId="7FFB1EF9" w14:textId="77777777" w:rsidR="00B06895" w:rsidRPr="007C0D18" w:rsidRDefault="00B06895" w:rsidP="0044225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従業員数</w:t>
            </w:r>
          </w:p>
        </w:tc>
        <w:tc>
          <w:tcPr>
            <w:tcW w:w="1568" w:type="dxa"/>
            <w:gridSpan w:val="2"/>
          </w:tcPr>
          <w:p w14:paraId="5FE043D8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722" w:type="dxa"/>
            <w:gridSpan w:val="7"/>
            <w:vAlign w:val="center"/>
          </w:tcPr>
          <w:p w14:paraId="3997AC61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公開時間又は従業時間</w:t>
            </w:r>
          </w:p>
        </w:tc>
        <w:tc>
          <w:tcPr>
            <w:tcW w:w="3625" w:type="dxa"/>
            <w:gridSpan w:val="6"/>
          </w:tcPr>
          <w:p w14:paraId="0ABCE932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7C0D18" w14:paraId="2D990CD8" w14:textId="77777777" w:rsidTr="000253F0">
        <w:trPr>
          <w:cantSplit/>
          <w:trHeight w:hRule="exact" w:val="1474"/>
        </w:trPr>
        <w:tc>
          <w:tcPr>
            <w:tcW w:w="2200" w:type="dxa"/>
            <w:gridSpan w:val="4"/>
            <w:vAlign w:val="center"/>
          </w:tcPr>
          <w:p w14:paraId="2FDF4ED1" w14:textId="77777777" w:rsidR="00B06895" w:rsidRPr="007C0D18" w:rsidRDefault="00B06895" w:rsidP="005059C7">
            <w:pPr>
              <w:wordWrap/>
              <w:snapToGrid w:val="0"/>
              <w:spacing w:line="240" w:lineRule="atLeast"/>
              <w:jc w:val="lef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屋外消火栓、動力消防ポンプ、消防用水の概要</w:t>
            </w:r>
          </w:p>
        </w:tc>
        <w:tc>
          <w:tcPr>
            <w:tcW w:w="7311" w:type="dxa"/>
            <w:gridSpan w:val="14"/>
          </w:tcPr>
          <w:p w14:paraId="24DF825E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7C0D18" w14:paraId="5789D6AA" w14:textId="77777777" w:rsidTr="000253F0">
        <w:trPr>
          <w:cantSplit/>
          <w:trHeight w:hRule="exact" w:val="794"/>
        </w:trPr>
        <w:tc>
          <w:tcPr>
            <w:tcW w:w="2200" w:type="dxa"/>
            <w:gridSpan w:val="4"/>
            <w:vAlign w:val="center"/>
          </w:tcPr>
          <w:p w14:paraId="638E72E3" w14:textId="77777777" w:rsidR="00B06895" w:rsidRPr="007C0D18" w:rsidRDefault="00B06895" w:rsidP="0018401B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その他</w:t>
            </w:r>
            <w:r w:rsidRPr="007C0D18"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  <w:br/>
            </w: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必要な事項</w:t>
            </w:r>
          </w:p>
        </w:tc>
        <w:tc>
          <w:tcPr>
            <w:tcW w:w="7311" w:type="dxa"/>
            <w:gridSpan w:val="14"/>
          </w:tcPr>
          <w:p w14:paraId="6ADA660C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7C0D18" w14:paraId="66151FC2" w14:textId="77777777" w:rsidTr="000253F0">
        <w:trPr>
          <w:trHeight w:hRule="exact" w:val="626"/>
        </w:trPr>
        <w:tc>
          <w:tcPr>
            <w:tcW w:w="4755" w:type="dxa"/>
            <w:gridSpan w:val="9"/>
            <w:vAlign w:val="center"/>
          </w:tcPr>
          <w:p w14:paraId="5DFD1EC8" w14:textId="77777777" w:rsidR="00B06895" w:rsidRPr="007C0D18" w:rsidRDefault="00442252" w:rsidP="005059C7">
            <w:pPr>
              <w:wordWrap/>
              <w:snapToGrid w:val="0"/>
              <w:spacing w:line="240" w:lineRule="atLeast"/>
              <w:ind w:firstLineChars="600" w:firstLine="1320"/>
              <w:jc w:val="lef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※　受　付　</w:t>
            </w:r>
            <w:r w:rsidR="00B06895"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欄</w:t>
            </w:r>
          </w:p>
        </w:tc>
        <w:tc>
          <w:tcPr>
            <w:tcW w:w="4756" w:type="dxa"/>
            <w:gridSpan w:val="9"/>
            <w:vAlign w:val="center"/>
          </w:tcPr>
          <w:p w14:paraId="5292D57E" w14:textId="77777777" w:rsidR="00B06895" w:rsidRPr="007C0D18" w:rsidRDefault="00442252" w:rsidP="005059C7">
            <w:pPr>
              <w:wordWrap/>
              <w:snapToGrid w:val="0"/>
              <w:spacing w:line="240" w:lineRule="atLeast"/>
              <w:ind w:firstLineChars="600" w:firstLine="1320"/>
              <w:jc w:val="lef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※　経　過　</w:t>
            </w:r>
            <w:r w:rsidR="00B06895" w:rsidRPr="007C0D18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欄</w:t>
            </w:r>
          </w:p>
        </w:tc>
      </w:tr>
      <w:tr w:rsidR="00B06895" w:rsidRPr="007C0D18" w14:paraId="4EDD9B2F" w14:textId="77777777" w:rsidTr="000253F0">
        <w:trPr>
          <w:trHeight w:hRule="exact" w:val="1670"/>
        </w:trPr>
        <w:tc>
          <w:tcPr>
            <w:tcW w:w="4755" w:type="dxa"/>
            <w:gridSpan w:val="9"/>
          </w:tcPr>
          <w:p w14:paraId="53703F46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4756" w:type="dxa"/>
            <w:gridSpan w:val="9"/>
          </w:tcPr>
          <w:p w14:paraId="14384C8E" w14:textId="77777777" w:rsidR="00B06895" w:rsidRPr="007C0D18" w:rsidRDefault="00B06895" w:rsidP="00442252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</w:p>
        </w:tc>
      </w:tr>
    </w:tbl>
    <w:p w14:paraId="26972B60" w14:textId="77777777" w:rsidR="00B06895" w:rsidRPr="00031582" w:rsidRDefault="00B06895">
      <w:pPr>
        <w:rPr>
          <w:snapToGrid w:val="0"/>
          <w:color w:val="000000" w:themeColor="text1"/>
        </w:rPr>
      </w:pPr>
    </w:p>
    <w:p w14:paraId="1067B86D" w14:textId="77777777" w:rsidR="00B06895" w:rsidRPr="00031582" w:rsidRDefault="00B06895" w:rsidP="00442252">
      <w:pPr>
        <w:spacing w:afterLines="50" w:after="190" w:line="240" w:lineRule="atLeast"/>
        <w:jc w:val="center"/>
        <w:rPr>
          <w:snapToGrid w:val="0"/>
          <w:color w:val="000000" w:themeColor="text1"/>
          <w:sz w:val="24"/>
          <w:szCs w:val="24"/>
        </w:rPr>
      </w:pPr>
      <w:r w:rsidRPr="00031582">
        <w:rPr>
          <w:snapToGrid w:val="0"/>
          <w:color w:val="000000" w:themeColor="text1"/>
        </w:rPr>
        <w:br w:type="page"/>
      </w:r>
      <w:r w:rsidRPr="00031582">
        <w:rPr>
          <w:rFonts w:hint="eastAsia"/>
          <w:snapToGrid w:val="0"/>
          <w:color w:val="000000" w:themeColor="text1"/>
          <w:sz w:val="24"/>
          <w:szCs w:val="24"/>
        </w:rPr>
        <w:lastRenderedPageBreak/>
        <w:t>（裏面）</w:t>
      </w:r>
    </w:p>
    <w:tbl>
      <w:tblPr>
        <w:tblW w:w="8427" w:type="dxa"/>
        <w:tblInd w:w="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983"/>
        <w:gridCol w:w="993"/>
        <w:gridCol w:w="992"/>
        <w:gridCol w:w="992"/>
        <w:gridCol w:w="284"/>
        <w:gridCol w:w="708"/>
        <w:gridCol w:w="993"/>
        <w:gridCol w:w="992"/>
        <w:gridCol w:w="992"/>
      </w:tblGrid>
      <w:tr w:rsidR="00B06895" w:rsidRPr="00FF6B74" w14:paraId="37B210FD" w14:textId="77777777" w:rsidTr="004C2B1F">
        <w:trPr>
          <w:cantSplit/>
          <w:trHeight w:hRule="exact" w:val="510"/>
        </w:trPr>
        <w:tc>
          <w:tcPr>
            <w:tcW w:w="498" w:type="dxa"/>
            <w:vMerge w:val="restart"/>
            <w:textDirection w:val="tbRlV"/>
            <w:vAlign w:val="center"/>
          </w:tcPr>
          <w:p w14:paraId="761AEA10" w14:textId="7D6F3984" w:rsidR="00B06895" w:rsidRPr="00FF6B74" w:rsidRDefault="009F7B41" w:rsidP="009F7B41">
            <w:pPr>
              <w:snapToGrid w:val="0"/>
              <w:spacing w:line="240" w:lineRule="atLeast"/>
              <w:ind w:left="113" w:right="102" w:firstLineChars="100" w:firstLine="220"/>
              <w:jc w:val="lef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　</w:t>
            </w:r>
            <w:r w:rsid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防　 火　 </w:t>
            </w:r>
            <w:r w:rsid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対 　</w:t>
            </w:r>
            <w:r w:rsid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象　</w:t>
            </w:r>
            <w:r w:rsid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物 　</w:t>
            </w:r>
            <w:r w:rsid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棟</w:t>
            </w:r>
            <w:r w:rsid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 別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</w:t>
            </w:r>
            <w:r w:rsid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概 　要　</w:t>
            </w:r>
            <w:r w:rsidR="00B06895" w:rsidRPr="00FF6B74">
              <w:rPr>
                <w:rFonts w:hAnsi="ＭＳ 明朝" w:hint="eastAsia"/>
                <w:snapToGrid w:val="0"/>
                <w:vanish/>
                <w:color w:val="000000" w:themeColor="text1"/>
                <w:sz w:val="22"/>
                <w:szCs w:val="22"/>
              </w:rPr>
              <w:t>防火対象物棟別概要</w:t>
            </w:r>
            <w:r w:rsidR="00B06895"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（第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</w:t>
            </w:r>
            <w:r w:rsid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B06895"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号）</w:t>
            </w:r>
          </w:p>
        </w:tc>
        <w:tc>
          <w:tcPr>
            <w:tcW w:w="983" w:type="dxa"/>
            <w:tcBorders>
              <w:bottom w:val="nil"/>
            </w:tcBorders>
            <w:vAlign w:val="center"/>
          </w:tcPr>
          <w:p w14:paraId="0192580F" w14:textId="0AC773D3" w:rsidR="00B06895" w:rsidRPr="00FF6B74" w:rsidRDefault="009F7B41" w:rsidP="009F7B41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　途</w:t>
            </w:r>
          </w:p>
        </w:tc>
        <w:tc>
          <w:tcPr>
            <w:tcW w:w="1985" w:type="dxa"/>
            <w:gridSpan w:val="2"/>
            <w:vAlign w:val="center"/>
          </w:tcPr>
          <w:p w14:paraId="6648EED2" w14:textId="77777777" w:rsidR="00B06895" w:rsidRPr="00FF6B74" w:rsidRDefault="00B06895" w:rsidP="0018401B">
            <w:pPr>
              <w:snapToGrid w:val="0"/>
              <w:spacing w:line="240" w:lineRule="atLeast"/>
              <w:ind w:left="102" w:right="102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6FED10C" w14:textId="5978B973" w:rsidR="00B06895" w:rsidRPr="00FF6B74" w:rsidRDefault="009F7B41" w:rsidP="009F7B41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構造</w:t>
            </w:r>
          </w:p>
        </w:tc>
        <w:tc>
          <w:tcPr>
            <w:tcW w:w="3685" w:type="dxa"/>
            <w:gridSpan w:val="4"/>
            <w:vAlign w:val="center"/>
          </w:tcPr>
          <w:p w14:paraId="48A687BC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054F49B7" w14:textId="77777777" w:rsidTr="00C770A9">
        <w:trPr>
          <w:cantSplit/>
          <w:trHeight w:hRule="exact" w:val="510"/>
        </w:trPr>
        <w:tc>
          <w:tcPr>
            <w:tcW w:w="498" w:type="dxa"/>
            <w:vMerge/>
          </w:tcPr>
          <w:p w14:paraId="45427DA5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Merge w:val="restart"/>
            <w:tcBorders>
              <w:tl2br w:val="single" w:sz="4" w:space="0" w:color="auto"/>
            </w:tcBorders>
            <w:vAlign w:val="center"/>
          </w:tcPr>
          <w:p w14:paraId="22DB0493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種別</w:t>
            </w:r>
          </w:p>
          <w:p w14:paraId="474B48E1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2E37B28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29C9009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階別</w:t>
            </w:r>
          </w:p>
        </w:tc>
        <w:tc>
          <w:tcPr>
            <w:tcW w:w="993" w:type="dxa"/>
            <w:vMerge w:val="restart"/>
            <w:vAlign w:val="center"/>
          </w:tcPr>
          <w:p w14:paraId="1F28A45B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床面積</w:t>
            </w:r>
          </w:p>
          <w:p w14:paraId="7536086E" w14:textId="77777777" w:rsidR="00B06895" w:rsidRPr="00FF6B74" w:rsidRDefault="00B06895" w:rsidP="00442252">
            <w:pPr>
              <w:snapToGrid w:val="0"/>
              <w:spacing w:line="240" w:lineRule="atLeast"/>
              <w:ind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34EE47D7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㎡</w:t>
            </w:r>
          </w:p>
        </w:tc>
        <w:tc>
          <w:tcPr>
            <w:tcW w:w="992" w:type="dxa"/>
            <w:vMerge w:val="restart"/>
            <w:vAlign w:val="center"/>
          </w:tcPr>
          <w:p w14:paraId="3446E1E4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　途</w:t>
            </w:r>
          </w:p>
        </w:tc>
        <w:tc>
          <w:tcPr>
            <w:tcW w:w="3969" w:type="dxa"/>
            <w:gridSpan w:val="5"/>
            <w:vAlign w:val="center"/>
          </w:tcPr>
          <w:p w14:paraId="1E54B90E" w14:textId="77777777" w:rsidR="00B06895" w:rsidRPr="00FF6B74" w:rsidRDefault="00B06895" w:rsidP="004C2B1F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消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防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設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備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等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の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概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要</w:t>
            </w:r>
          </w:p>
        </w:tc>
        <w:tc>
          <w:tcPr>
            <w:tcW w:w="992" w:type="dxa"/>
            <w:vMerge w:val="restart"/>
            <w:vAlign w:val="center"/>
          </w:tcPr>
          <w:p w14:paraId="334BFDAB" w14:textId="77777777" w:rsidR="00B06895" w:rsidRPr="00FF6B74" w:rsidRDefault="00B06895" w:rsidP="00442252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特殊消防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br/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用設備等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br/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の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概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要</w:t>
            </w:r>
          </w:p>
        </w:tc>
      </w:tr>
      <w:tr w:rsidR="00B06895" w:rsidRPr="00FF6B74" w14:paraId="669A38AA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4DCB949F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Merge/>
            <w:tcBorders>
              <w:tl2br w:val="single" w:sz="4" w:space="0" w:color="auto"/>
            </w:tcBorders>
          </w:tcPr>
          <w:p w14:paraId="161178DF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14:paraId="3756C613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16F9902F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7F1D2746" w14:textId="77777777" w:rsidR="00B06895" w:rsidRPr="00FF6B74" w:rsidRDefault="00B06895" w:rsidP="00442252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消火設備</w:t>
            </w:r>
          </w:p>
        </w:tc>
        <w:tc>
          <w:tcPr>
            <w:tcW w:w="992" w:type="dxa"/>
            <w:gridSpan w:val="2"/>
            <w:vAlign w:val="center"/>
          </w:tcPr>
          <w:p w14:paraId="1C789E38" w14:textId="77777777" w:rsidR="00B06895" w:rsidRPr="00FF6B74" w:rsidRDefault="00B06895" w:rsidP="00442252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警報設備</w:t>
            </w:r>
          </w:p>
        </w:tc>
        <w:tc>
          <w:tcPr>
            <w:tcW w:w="993" w:type="dxa"/>
            <w:vAlign w:val="center"/>
          </w:tcPr>
          <w:p w14:paraId="5A5A9280" w14:textId="77777777" w:rsidR="00B06895" w:rsidRPr="00FF6B74" w:rsidRDefault="00B06895" w:rsidP="00442252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避難設備</w:t>
            </w:r>
          </w:p>
        </w:tc>
        <w:tc>
          <w:tcPr>
            <w:tcW w:w="992" w:type="dxa"/>
            <w:vAlign w:val="center"/>
          </w:tcPr>
          <w:p w14:paraId="5FB30F44" w14:textId="77777777" w:rsidR="00B06895" w:rsidRPr="004C2B1F" w:rsidRDefault="00B06895" w:rsidP="00442252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</w:pPr>
            <w:r w:rsidRPr="004C2B1F">
              <w:rPr>
                <w:rFonts w:hAnsi="ＭＳ 明朝" w:hint="eastAsia"/>
                <w:snapToGrid w:val="0"/>
                <w:color w:val="000000" w:themeColor="text1"/>
                <w:sz w:val="18"/>
                <w:szCs w:val="22"/>
              </w:rPr>
              <w:t>消火活動上</w:t>
            </w:r>
            <w:r w:rsidRPr="004C2B1F"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  <w:br/>
            </w:r>
            <w:r w:rsidRPr="004C2B1F">
              <w:rPr>
                <w:rFonts w:hAnsi="ＭＳ 明朝" w:hint="eastAsia"/>
                <w:snapToGrid w:val="0"/>
                <w:color w:val="000000" w:themeColor="text1"/>
                <w:sz w:val="18"/>
                <w:szCs w:val="22"/>
              </w:rPr>
              <w:t>必要な施設</w:t>
            </w:r>
          </w:p>
        </w:tc>
        <w:tc>
          <w:tcPr>
            <w:tcW w:w="992" w:type="dxa"/>
            <w:vMerge/>
          </w:tcPr>
          <w:p w14:paraId="735D8A94" w14:textId="77777777" w:rsidR="00B06895" w:rsidRPr="004C2B1F" w:rsidRDefault="00B06895" w:rsidP="00442252">
            <w:pPr>
              <w:snapToGrid w:val="0"/>
              <w:spacing w:line="240" w:lineRule="atLeast"/>
              <w:ind w:left="20" w:right="20"/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</w:pPr>
          </w:p>
        </w:tc>
      </w:tr>
      <w:tr w:rsidR="00B06895" w:rsidRPr="00FF6B74" w14:paraId="0FB55EA6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457CB6FC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5C84CA9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6D5D1C6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816BC6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B46D5B3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3780E76E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673B31A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4ED2444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89538E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43694712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3BFCC0AD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6A78736E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29F120D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285EF2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734D8EE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1172DE8E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7ED0BAFC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8A247BD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4A6F09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4F9A789D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38D85295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5DE4FE2F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34F84C0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3489AB85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085D447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492D5BCB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6C2756D5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3C3B0C4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0531D5E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75F19765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7411F43A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6FD34310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16C0AF8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91AAB7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F31549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7286123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1C75DC7E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09881D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5BA44E4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17993153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504A0337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426A22D5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7CC714A6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C702B3F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6381555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60974B0C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2726FE3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DF3BC0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A805066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298A3CB6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6B05EF94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5DC4E3F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656A8DD0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3CF53E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3D2C1F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47684D5D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076CD5CF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55324B0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1B36083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26A5F6CF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3747D1A8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5942F511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78C0819C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C39483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C943A47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2D8C768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00AC16D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4F55BB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33CBA5D7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031E2603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47FA2489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6258849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78E3997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E83CA7E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30FC1047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510938B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69D2159A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3B93B393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C5CE73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1E6B8B44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36A4E116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6E5BD1F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53932B27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FEB4E0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11C9093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0FE315D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15C8D888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527989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B14F79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B06895" w:rsidRPr="00FF6B74" w14:paraId="57EE8D75" w14:textId="77777777" w:rsidTr="00C770A9">
        <w:trPr>
          <w:cantSplit/>
          <w:trHeight w:hRule="exact" w:val="745"/>
        </w:trPr>
        <w:tc>
          <w:tcPr>
            <w:tcW w:w="498" w:type="dxa"/>
            <w:vMerge/>
          </w:tcPr>
          <w:p w14:paraId="1ECA6BB9" w14:textId="77777777" w:rsidR="00B06895" w:rsidRPr="00FF6B74" w:rsidRDefault="00B06895" w:rsidP="00442252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56935EA3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計</w:t>
            </w:r>
          </w:p>
        </w:tc>
        <w:tc>
          <w:tcPr>
            <w:tcW w:w="993" w:type="dxa"/>
          </w:tcPr>
          <w:p w14:paraId="6EA28986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C82D29D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1D6B177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546319BD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78DF5D12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C026D95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432B249" w14:textId="77777777" w:rsidR="00B06895" w:rsidRPr="00FF6B74" w:rsidRDefault="00B06895" w:rsidP="00442252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</w:tbl>
    <w:p w14:paraId="75B5B3EB" w14:textId="77777777" w:rsidR="00B06895" w:rsidRPr="00FF6B74" w:rsidRDefault="00B360F5" w:rsidP="006A534F">
      <w:pPr>
        <w:spacing w:before="120" w:line="240" w:lineRule="exact"/>
        <w:ind w:firstLineChars="100" w:firstLine="22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備考　１　この用紙の大きさは、日本産</w:t>
      </w:r>
      <w:r w:rsidR="00B06895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業規格Ａ４とすること。</w:t>
      </w:r>
    </w:p>
    <w:p w14:paraId="56C42638" w14:textId="77777777" w:rsidR="000D7AFE" w:rsidRPr="00FF6B74" w:rsidRDefault="000D7AFE" w:rsidP="006A534F">
      <w:pPr>
        <w:spacing w:line="240" w:lineRule="exact"/>
        <w:rPr>
          <w:rFonts w:hAnsi="ＭＳ 明朝"/>
          <w:color w:val="000000" w:themeColor="text1"/>
          <w:sz w:val="22"/>
          <w:szCs w:val="22"/>
        </w:rPr>
      </w:pPr>
      <w:r w:rsidRPr="00FF6B74">
        <w:rPr>
          <w:rFonts w:hAnsi="ＭＳ 明朝" w:hint="eastAsia"/>
          <w:color w:val="000000" w:themeColor="text1"/>
          <w:sz w:val="22"/>
          <w:szCs w:val="22"/>
        </w:rPr>
        <w:t xml:space="preserve">　　　　２　この届出書は、正副各</w:t>
      </w:r>
      <w:r w:rsidR="00241A92" w:rsidRPr="00FF6B74">
        <w:rPr>
          <w:rFonts w:hAnsi="ＭＳ 明朝" w:hint="eastAsia"/>
          <w:color w:val="000000" w:themeColor="text1"/>
          <w:sz w:val="22"/>
          <w:szCs w:val="22"/>
        </w:rPr>
        <w:t>１</w:t>
      </w:r>
      <w:r w:rsidRPr="00FF6B74">
        <w:rPr>
          <w:rFonts w:hAnsi="ＭＳ 明朝" w:hint="eastAsia"/>
          <w:color w:val="000000" w:themeColor="text1"/>
          <w:sz w:val="22"/>
          <w:szCs w:val="22"/>
        </w:rPr>
        <w:t>通提出すること。</w:t>
      </w:r>
    </w:p>
    <w:p w14:paraId="3DFB2941" w14:textId="77777777" w:rsidR="00442252" w:rsidRPr="00FF6B74" w:rsidRDefault="007645FB" w:rsidP="006A534F">
      <w:pPr>
        <w:spacing w:line="240" w:lineRule="exact"/>
        <w:ind w:firstLineChars="400" w:firstLine="88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３</w:t>
      </w:r>
      <w:r w:rsidR="00442252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同一敷地内に２以上の棟がある場合には、棟ごとに「</w:t>
      </w:r>
      <w:r w:rsidR="006A534F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様式第９</w:t>
      </w:r>
      <w:r w:rsidR="00B06895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号の防火対象</w:t>
      </w:r>
    </w:p>
    <w:p w14:paraId="676A8691" w14:textId="77777777" w:rsidR="00B06895" w:rsidRPr="00FF6B74" w:rsidRDefault="00B06895" w:rsidP="006A534F">
      <w:pPr>
        <w:spacing w:line="240" w:lineRule="exact"/>
        <w:ind w:firstLineChars="500" w:firstLine="110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物棟別概要追加書類」に必要な事項を記入して添付すること。</w:t>
      </w:r>
    </w:p>
    <w:p w14:paraId="7CB94E5A" w14:textId="77777777" w:rsidR="00442252" w:rsidRPr="00FF6B74" w:rsidRDefault="007645FB" w:rsidP="006A534F">
      <w:pPr>
        <w:spacing w:line="240" w:lineRule="exact"/>
        <w:ind w:firstLineChars="400" w:firstLine="88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４</w:t>
      </w:r>
      <w:r w:rsidR="00B06895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法人にあっては、その名称、代表者氏名、及び主たる事務所の所在地を記入</w:t>
      </w:r>
    </w:p>
    <w:p w14:paraId="6BFFBF30" w14:textId="77777777" w:rsidR="00B06895" w:rsidRPr="00FF6B74" w:rsidRDefault="00B06895" w:rsidP="006A534F">
      <w:pPr>
        <w:spacing w:line="240" w:lineRule="exact"/>
        <w:ind w:firstLineChars="500" w:firstLine="110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すること。</w:t>
      </w:r>
    </w:p>
    <w:p w14:paraId="4D56953D" w14:textId="77777777" w:rsidR="00442252" w:rsidRPr="00FF6B74" w:rsidRDefault="007645FB" w:rsidP="006A534F">
      <w:pPr>
        <w:spacing w:line="240" w:lineRule="exact"/>
        <w:ind w:firstLineChars="400" w:firstLine="88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５</w:t>
      </w:r>
      <w:r w:rsidR="00B06895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建築面積及び延べ面積の欄は、同一敷地内に２以上の棟がある場合には、そ</w:t>
      </w:r>
    </w:p>
    <w:p w14:paraId="0DA8284B" w14:textId="77777777" w:rsidR="00B06895" w:rsidRPr="00FF6B74" w:rsidRDefault="00B06895" w:rsidP="006A534F">
      <w:pPr>
        <w:spacing w:line="240" w:lineRule="exact"/>
        <w:ind w:firstLineChars="500" w:firstLine="110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れぞれの合計を記入すること。</w:t>
      </w:r>
    </w:p>
    <w:p w14:paraId="071E84A4" w14:textId="77777777" w:rsidR="00442252" w:rsidRPr="00FF6B74" w:rsidRDefault="007645FB" w:rsidP="006A534F">
      <w:pPr>
        <w:spacing w:line="240" w:lineRule="exact"/>
        <w:ind w:firstLineChars="400" w:firstLine="88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６</w:t>
      </w:r>
      <w:r w:rsidR="00B06895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消防用設備等の概要欄には、屋外消火栓、動力消防ポンプ及び消防用水以外</w:t>
      </w:r>
    </w:p>
    <w:p w14:paraId="38D32E51" w14:textId="77777777" w:rsidR="00B06895" w:rsidRPr="00FF6B74" w:rsidRDefault="00B06895" w:rsidP="006A534F">
      <w:pPr>
        <w:spacing w:line="240" w:lineRule="exact"/>
        <w:ind w:firstLineChars="500" w:firstLine="110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の消防用設備等の概要を記入すること。</w:t>
      </w:r>
    </w:p>
    <w:p w14:paraId="18A4AFBF" w14:textId="77777777" w:rsidR="00B06895" w:rsidRPr="00FF6B74" w:rsidRDefault="007645FB" w:rsidP="006A534F">
      <w:pPr>
        <w:spacing w:line="240" w:lineRule="exact"/>
        <w:ind w:firstLineChars="400" w:firstLine="88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７</w:t>
      </w:r>
      <w:r w:rsidR="00B06895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※印の欄は、記入しないこと。</w:t>
      </w:r>
    </w:p>
    <w:p w14:paraId="00F6EF75" w14:textId="77777777" w:rsidR="00442252" w:rsidRPr="00FF6B74" w:rsidRDefault="007645FB" w:rsidP="006A534F">
      <w:pPr>
        <w:spacing w:line="240" w:lineRule="exact"/>
        <w:ind w:firstLineChars="400" w:firstLine="88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８</w:t>
      </w:r>
      <w:r w:rsidR="00B06895"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 xml:space="preserve">　防火対象物の配置図、各階平面図及び消防用設備等の設計図書（消火器具、</w:t>
      </w:r>
    </w:p>
    <w:p w14:paraId="1C4D1068" w14:textId="77777777" w:rsidR="007C3386" w:rsidRPr="00FF6B74" w:rsidRDefault="00B06895" w:rsidP="006A534F">
      <w:pPr>
        <w:spacing w:line="240" w:lineRule="exact"/>
        <w:ind w:firstLineChars="500" w:firstLine="1100"/>
        <w:rPr>
          <w:rFonts w:hAnsi="ＭＳ 明朝"/>
          <w:snapToGrid w:val="0"/>
          <w:color w:val="000000" w:themeColor="text1"/>
          <w:sz w:val="22"/>
          <w:szCs w:val="22"/>
        </w:rPr>
      </w:pPr>
      <w:r w:rsidRPr="00FF6B74">
        <w:rPr>
          <w:rFonts w:hAnsi="ＭＳ 明朝" w:hint="eastAsia"/>
          <w:snapToGrid w:val="0"/>
          <w:color w:val="000000" w:themeColor="text1"/>
          <w:sz w:val="22"/>
          <w:szCs w:val="22"/>
        </w:rPr>
        <w:t>避難器具等の配置図を含む。）を添付すること。</w:t>
      </w:r>
    </w:p>
    <w:p w14:paraId="537B2266" w14:textId="3CDFAB71" w:rsidR="007C3386" w:rsidRPr="00722AEE" w:rsidRDefault="007C3386" w:rsidP="003F64ED">
      <w:pPr>
        <w:ind w:firstLineChars="100" w:firstLine="240"/>
        <w:rPr>
          <w:rFonts w:asciiTheme="minorEastAsia" w:eastAsiaTheme="minorEastAsia" w:hAnsiTheme="minorEastAsia"/>
          <w:snapToGrid w:val="0"/>
          <w:sz w:val="22"/>
          <w:szCs w:val="22"/>
        </w:rPr>
      </w:pPr>
      <w:r>
        <w:rPr>
          <w:snapToGrid w:val="0"/>
          <w:color w:val="000000" w:themeColor="text1"/>
          <w:sz w:val="24"/>
          <w:szCs w:val="24"/>
        </w:rPr>
        <w:br w:type="page"/>
      </w:r>
      <w:r w:rsidRPr="00722AEE">
        <w:rPr>
          <w:rFonts w:asciiTheme="minorEastAsia" w:eastAsiaTheme="minorEastAsia" w:hAnsiTheme="minorEastAsia" w:hint="eastAsia"/>
          <w:b/>
          <w:snapToGrid w:val="0"/>
          <w:sz w:val="22"/>
          <w:szCs w:val="22"/>
        </w:rPr>
        <w:lastRenderedPageBreak/>
        <w:t>様式第９号</w:t>
      </w:r>
      <w:r w:rsidR="003F64ED" w:rsidRPr="00722AEE">
        <w:rPr>
          <w:rFonts w:asciiTheme="minorEastAsia" w:eastAsiaTheme="minorEastAsia" w:hAnsiTheme="minorEastAsia" w:hint="eastAsia"/>
          <w:snapToGrid w:val="0"/>
          <w:sz w:val="22"/>
          <w:szCs w:val="22"/>
        </w:rPr>
        <w:t>（第2</w:t>
      </w:r>
      <w:r w:rsidR="003F64ED" w:rsidRPr="00722AEE">
        <w:rPr>
          <w:rFonts w:asciiTheme="minorEastAsia" w:eastAsiaTheme="minorEastAsia" w:hAnsiTheme="minorEastAsia"/>
          <w:snapToGrid w:val="0"/>
          <w:sz w:val="22"/>
          <w:szCs w:val="22"/>
        </w:rPr>
        <w:t>3</w:t>
      </w:r>
      <w:r w:rsidRPr="00722AEE">
        <w:rPr>
          <w:rFonts w:asciiTheme="minorEastAsia" w:eastAsiaTheme="minorEastAsia" w:hAnsiTheme="minorEastAsia" w:hint="eastAsia"/>
          <w:snapToGrid w:val="0"/>
          <w:sz w:val="22"/>
          <w:szCs w:val="22"/>
        </w:rPr>
        <w:t>条関係）</w:t>
      </w:r>
    </w:p>
    <w:p w14:paraId="35E38660" w14:textId="6C7CC9F1" w:rsidR="007C3386" w:rsidRPr="00722AEE" w:rsidRDefault="003F64ED" w:rsidP="00722AEE">
      <w:pPr>
        <w:spacing w:after="120"/>
        <w:ind w:firstLineChars="900" w:firstLine="2520"/>
        <w:rPr>
          <w:rFonts w:asciiTheme="minorEastAsia" w:eastAsiaTheme="minorEastAsia" w:hAnsiTheme="minorEastAsia"/>
          <w:snapToGrid w:val="0"/>
          <w:sz w:val="22"/>
          <w:szCs w:val="22"/>
        </w:rPr>
      </w:pP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防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火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対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象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物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棟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別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概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要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追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加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書</w:t>
      </w:r>
      <w:r w:rsidR="008D1610"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 xml:space="preserve"> </w:t>
      </w:r>
      <w:r w:rsidRPr="00722AEE">
        <w:rPr>
          <w:rFonts w:asciiTheme="minorEastAsia" w:eastAsiaTheme="minorEastAsia" w:hAnsiTheme="minorEastAsia" w:hint="eastAsia"/>
          <w:snapToGrid w:val="0"/>
          <w:sz w:val="28"/>
          <w:szCs w:val="22"/>
        </w:rPr>
        <w:t>類</w:t>
      </w:r>
      <w:r w:rsidR="007C3386" w:rsidRPr="00722AEE">
        <w:rPr>
          <w:rFonts w:asciiTheme="minorEastAsia" w:eastAsiaTheme="minorEastAsia" w:hAnsiTheme="minorEastAsia" w:hint="eastAsia"/>
          <w:snapToGrid w:val="0"/>
          <w:vanish/>
          <w:sz w:val="22"/>
          <w:szCs w:val="22"/>
        </w:rPr>
        <w:t>防火対象物棟別概要追加書類</w:t>
      </w:r>
    </w:p>
    <w:tbl>
      <w:tblPr>
        <w:tblW w:w="8427" w:type="dxa"/>
        <w:tblInd w:w="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983"/>
        <w:gridCol w:w="993"/>
        <w:gridCol w:w="992"/>
        <w:gridCol w:w="992"/>
        <w:gridCol w:w="284"/>
        <w:gridCol w:w="708"/>
        <w:gridCol w:w="993"/>
        <w:gridCol w:w="992"/>
        <w:gridCol w:w="992"/>
      </w:tblGrid>
      <w:tr w:rsidR="00F90C81" w:rsidRPr="00FF6B74" w14:paraId="5C4D9076" w14:textId="77777777" w:rsidTr="00057B56">
        <w:trPr>
          <w:cantSplit/>
          <w:trHeight w:hRule="exact" w:val="510"/>
        </w:trPr>
        <w:tc>
          <w:tcPr>
            <w:tcW w:w="498" w:type="dxa"/>
            <w:vMerge w:val="restart"/>
            <w:textDirection w:val="tbRlV"/>
            <w:vAlign w:val="center"/>
          </w:tcPr>
          <w:p w14:paraId="060B65E9" w14:textId="6368AA01" w:rsidR="00F90C81" w:rsidRPr="00FF6B74" w:rsidRDefault="00F90C81" w:rsidP="00F90C81">
            <w:pPr>
              <w:snapToGrid w:val="0"/>
              <w:spacing w:line="240" w:lineRule="atLeast"/>
              <w:ind w:left="113" w:right="102" w:firstLineChars="150" w:firstLine="39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hAnsi="ＭＳ 明朝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 </w:t>
            </w:r>
            <w:r w:rsidRPr="00F90C81">
              <w:rPr>
                <w:rFonts w:hAnsi="ＭＳ 明朝" w:hint="eastAsia"/>
                <w:snapToGrid w:val="0"/>
                <w:vanish/>
                <w:color w:val="000000" w:themeColor="text1"/>
                <w:spacing w:val="20"/>
                <w:sz w:val="22"/>
                <w:szCs w:val="22"/>
              </w:rPr>
              <w:t>防火対象物棟別概要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防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火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対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象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物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棟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別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概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要</w:t>
            </w:r>
            <w:r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（第　　号）</w:t>
            </w:r>
          </w:p>
        </w:tc>
        <w:tc>
          <w:tcPr>
            <w:tcW w:w="983" w:type="dxa"/>
            <w:tcBorders>
              <w:bottom w:val="nil"/>
            </w:tcBorders>
            <w:vAlign w:val="center"/>
          </w:tcPr>
          <w:p w14:paraId="7E514873" w14:textId="77777777" w:rsidR="00F90C81" w:rsidRPr="00FF6B74" w:rsidRDefault="00F90C81" w:rsidP="00057B56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　途</w:t>
            </w:r>
          </w:p>
        </w:tc>
        <w:tc>
          <w:tcPr>
            <w:tcW w:w="1985" w:type="dxa"/>
            <w:gridSpan w:val="2"/>
            <w:vAlign w:val="center"/>
          </w:tcPr>
          <w:p w14:paraId="0F556C71" w14:textId="77777777" w:rsidR="00F90C81" w:rsidRPr="00FF6B74" w:rsidRDefault="00F90C81" w:rsidP="00057B56">
            <w:pPr>
              <w:snapToGrid w:val="0"/>
              <w:spacing w:line="240" w:lineRule="atLeast"/>
              <w:ind w:left="102" w:right="102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B2DDB61" w14:textId="77777777" w:rsidR="00F90C81" w:rsidRPr="00FF6B74" w:rsidRDefault="00F90C81" w:rsidP="00057B56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構造</w:t>
            </w:r>
          </w:p>
        </w:tc>
        <w:tc>
          <w:tcPr>
            <w:tcW w:w="3685" w:type="dxa"/>
            <w:gridSpan w:val="4"/>
            <w:vAlign w:val="center"/>
          </w:tcPr>
          <w:p w14:paraId="0945F826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157F69CE" w14:textId="77777777" w:rsidTr="00057B56">
        <w:trPr>
          <w:cantSplit/>
          <w:trHeight w:hRule="exact" w:val="510"/>
        </w:trPr>
        <w:tc>
          <w:tcPr>
            <w:tcW w:w="498" w:type="dxa"/>
            <w:vMerge/>
          </w:tcPr>
          <w:p w14:paraId="26ABE3B9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Merge w:val="restart"/>
            <w:tcBorders>
              <w:tl2br w:val="single" w:sz="4" w:space="0" w:color="auto"/>
            </w:tcBorders>
            <w:vAlign w:val="center"/>
          </w:tcPr>
          <w:p w14:paraId="2B4BF66B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種別</w:t>
            </w:r>
          </w:p>
          <w:p w14:paraId="1C3921EB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56D6ECF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0E4CB8B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階別</w:t>
            </w:r>
          </w:p>
        </w:tc>
        <w:tc>
          <w:tcPr>
            <w:tcW w:w="993" w:type="dxa"/>
            <w:vMerge w:val="restart"/>
            <w:vAlign w:val="center"/>
          </w:tcPr>
          <w:p w14:paraId="3056EBD2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床面積</w:t>
            </w:r>
          </w:p>
          <w:p w14:paraId="11A198A1" w14:textId="77777777" w:rsidR="00F90C81" w:rsidRPr="00FF6B74" w:rsidRDefault="00F90C81" w:rsidP="00057B56">
            <w:pPr>
              <w:snapToGrid w:val="0"/>
              <w:spacing w:line="240" w:lineRule="atLeast"/>
              <w:ind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7F691AF2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㎡</w:t>
            </w:r>
          </w:p>
        </w:tc>
        <w:tc>
          <w:tcPr>
            <w:tcW w:w="992" w:type="dxa"/>
            <w:vMerge w:val="restart"/>
            <w:vAlign w:val="center"/>
          </w:tcPr>
          <w:p w14:paraId="7E3BBA8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　途</w:t>
            </w:r>
          </w:p>
        </w:tc>
        <w:tc>
          <w:tcPr>
            <w:tcW w:w="3969" w:type="dxa"/>
            <w:gridSpan w:val="5"/>
            <w:vAlign w:val="center"/>
          </w:tcPr>
          <w:p w14:paraId="54700717" w14:textId="77777777" w:rsidR="00F90C81" w:rsidRPr="00FF6B74" w:rsidRDefault="00F90C81" w:rsidP="00057B56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消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防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設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備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等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の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概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要</w:t>
            </w:r>
          </w:p>
        </w:tc>
        <w:tc>
          <w:tcPr>
            <w:tcW w:w="992" w:type="dxa"/>
            <w:vMerge w:val="restart"/>
            <w:vAlign w:val="center"/>
          </w:tcPr>
          <w:p w14:paraId="68CCD7CB" w14:textId="77777777" w:rsidR="00F90C81" w:rsidRPr="00FF6B74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特殊消防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br/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用設備等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br/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の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概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要</w:t>
            </w:r>
          </w:p>
        </w:tc>
      </w:tr>
      <w:tr w:rsidR="00F90C81" w:rsidRPr="00FF6B74" w14:paraId="101893EE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540ABC42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Merge/>
            <w:tcBorders>
              <w:tl2br w:val="single" w:sz="4" w:space="0" w:color="auto"/>
            </w:tcBorders>
          </w:tcPr>
          <w:p w14:paraId="3AE50133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14:paraId="7E6BD777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0A35FD8D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544CAD83" w14:textId="77777777" w:rsidR="00F90C81" w:rsidRPr="00FF6B74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消火設備</w:t>
            </w:r>
          </w:p>
        </w:tc>
        <w:tc>
          <w:tcPr>
            <w:tcW w:w="992" w:type="dxa"/>
            <w:gridSpan w:val="2"/>
            <w:vAlign w:val="center"/>
          </w:tcPr>
          <w:p w14:paraId="1CA969A3" w14:textId="77777777" w:rsidR="00F90C81" w:rsidRPr="00FF6B74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警報設備</w:t>
            </w:r>
          </w:p>
        </w:tc>
        <w:tc>
          <w:tcPr>
            <w:tcW w:w="993" w:type="dxa"/>
            <w:vAlign w:val="center"/>
          </w:tcPr>
          <w:p w14:paraId="2A464D09" w14:textId="77777777" w:rsidR="00F90C81" w:rsidRPr="00FF6B74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避難設備</w:t>
            </w:r>
          </w:p>
        </w:tc>
        <w:tc>
          <w:tcPr>
            <w:tcW w:w="992" w:type="dxa"/>
            <w:vAlign w:val="center"/>
          </w:tcPr>
          <w:p w14:paraId="66061C4C" w14:textId="77777777" w:rsidR="00F90C81" w:rsidRPr="004C2B1F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</w:pPr>
            <w:r w:rsidRPr="004C2B1F">
              <w:rPr>
                <w:rFonts w:hAnsi="ＭＳ 明朝" w:hint="eastAsia"/>
                <w:snapToGrid w:val="0"/>
                <w:color w:val="000000" w:themeColor="text1"/>
                <w:sz w:val="18"/>
                <w:szCs w:val="22"/>
              </w:rPr>
              <w:t>消火活動上</w:t>
            </w:r>
            <w:r w:rsidRPr="004C2B1F"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  <w:br/>
            </w:r>
            <w:r w:rsidRPr="004C2B1F">
              <w:rPr>
                <w:rFonts w:hAnsi="ＭＳ 明朝" w:hint="eastAsia"/>
                <w:snapToGrid w:val="0"/>
                <w:color w:val="000000" w:themeColor="text1"/>
                <w:sz w:val="18"/>
                <w:szCs w:val="22"/>
              </w:rPr>
              <w:t>必要な施設</w:t>
            </w:r>
          </w:p>
        </w:tc>
        <w:tc>
          <w:tcPr>
            <w:tcW w:w="992" w:type="dxa"/>
            <w:vMerge/>
          </w:tcPr>
          <w:p w14:paraId="13787B22" w14:textId="77777777" w:rsidR="00F90C81" w:rsidRPr="004C2B1F" w:rsidRDefault="00F90C81" w:rsidP="00057B56">
            <w:pPr>
              <w:snapToGrid w:val="0"/>
              <w:spacing w:line="240" w:lineRule="atLeast"/>
              <w:ind w:left="20" w:right="20"/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</w:pPr>
          </w:p>
        </w:tc>
      </w:tr>
      <w:tr w:rsidR="00F90C81" w:rsidRPr="00FF6B74" w14:paraId="7FF73836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19EFDD5E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220C12B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443635AB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EB5B663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C22E8ED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724EBAC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515FD5E8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49E03EA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D0911A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164E68A9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4A347C2F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5A8CE79F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6A9EA2B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2D52C28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70BE70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0EAAD1FC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466D3D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AD99BF3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9406423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2A13A3EB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5911DBFB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1D311C0E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000DFFD5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341C517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3D6D2555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1F3E07B8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29BAEF8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383745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513223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6E93C2F6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4E843A59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41BF493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6268977F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188DF2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AE55985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2BA81D4F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6B7918F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FBECD10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5CDADDC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5D7E0D54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35AB42E4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0631F17C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4509CE8E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445F36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A96A94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70E7F45B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0D964DC8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A32BBE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75FB3B5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5A3AEC39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47D242E8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685D8DA1" w14:textId="5E022F81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計</w:t>
            </w:r>
          </w:p>
        </w:tc>
        <w:tc>
          <w:tcPr>
            <w:tcW w:w="993" w:type="dxa"/>
          </w:tcPr>
          <w:p w14:paraId="680F410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C3EF786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6AA8FD2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585C315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63DDF6CD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551FDA6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57CA7B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</w:tbl>
    <w:p w14:paraId="312FEF92" w14:textId="77777777" w:rsidR="007C3386" w:rsidRPr="00722AEE" w:rsidRDefault="007C3386" w:rsidP="007C3386">
      <w:pPr>
        <w:spacing w:line="250" w:lineRule="exact"/>
        <w:rPr>
          <w:rFonts w:asciiTheme="minorEastAsia" w:eastAsiaTheme="minorEastAsia" w:hAnsiTheme="minorEastAsia"/>
          <w:snapToGrid w:val="0"/>
          <w:sz w:val="22"/>
          <w:szCs w:val="22"/>
        </w:rPr>
      </w:pPr>
    </w:p>
    <w:tbl>
      <w:tblPr>
        <w:tblW w:w="8427" w:type="dxa"/>
        <w:tblInd w:w="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983"/>
        <w:gridCol w:w="993"/>
        <w:gridCol w:w="992"/>
        <w:gridCol w:w="992"/>
        <w:gridCol w:w="284"/>
        <w:gridCol w:w="708"/>
        <w:gridCol w:w="993"/>
        <w:gridCol w:w="992"/>
        <w:gridCol w:w="992"/>
      </w:tblGrid>
      <w:tr w:rsidR="00F90C81" w:rsidRPr="00FF6B74" w14:paraId="33783478" w14:textId="77777777" w:rsidTr="00057B56">
        <w:trPr>
          <w:cantSplit/>
          <w:trHeight w:hRule="exact" w:val="510"/>
        </w:trPr>
        <w:tc>
          <w:tcPr>
            <w:tcW w:w="498" w:type="dxa"/>
            <w:vMerge w:val="restart"/>
            <w:textDirection w:val="tbRlV"/>
            <w:vAlign w:val="center"/>
          </w:tcPr>
          <w:p w14:paraId="21DADFFB" w14:textId="77777777" w:rsidR="00F90C81" w:rsidRPr="00FF6B74" w:rsidRDefault="00F90C81" w:rsidP="00057B56">
            <w:pPr>
              <w:snapToGrid w:val="0"/>
              <w:spacing w:line="240" w:lineRule="atLeast"/>
              <w:ind w:left="113" w:right="102" w:firstLineChars="150" w:firstLine="39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hAnsi="ＭＳ 明朝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 </w:t>
            </w:r>
            <w:r w:rsidRPr="00F90C81">
              <w:rPr>
                <w:rFonts w:hAnsi="ＭＳ 明朝" w:hint="eastAsia"/>
                <w:snapToGrid w:val="0"/>
                <w:vanish/>
                <w:color w:val="000000" w:themeColor="text1"/>
                <w:spacing w:val="20"/>
                <w:sz w:val="22"/>
                <w:szCs w:val="22"/>
              </w:rPr>
              <w:t>防火対象物棟別概要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防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火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対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象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物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棟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別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概</w:t>
            </w:r>
            <w:r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 xml:space="preserve"> </w:t>
            </w:r>
            <w:r w:rsidRPr="00F90C81">
              <w:rPr>
                <w:rFonts w:hAnsi="ＭＳ 明朝" w:hint="eastAsia"/>
                <w:snapToGrid w:val="0"/>
                <w:color w:val="000000" w:themeColor="text1"/>
                <w:spacing w:val="20"/>
                <w:sz w:val="22"/>
                <w:szCs w:val="22"/>
              </w:rPr>
              <w:t>要</w:t>
            </w:r>
            <w:r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（第　　号）</w:t>
            </w:r>
          </w:p>
        </w:tc>
        <w:tc>
          <w:tcPr>
            <w:tcW w:w="983" w:type="dxa"/>
            <w:tcBorders>
              <w:bottom w:val="nil"/>
            </w:tcBorders>
            <w:vAlign w:val="center"/>
          </w:tcPr>
          <w:p w14:paraId="64CF55C1" w14:textId="77777777" w:rsidR="00F90C81" w:rsidRPr="00FF6B74" w:rsidRDefault="00F90C81" w:rsidP="00057B56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　途</w:t>
            </w:r>
          </w:p>
        </w:tc>
        <w:tc>
          <w:tcPr>
            <w:tcW w:w="1985" w:type="dxa"/>
            <w:gridSpan w:val="2"/>
            <w:vAlign w:val="center"/>
          </w:tcPr>
          <w:p w14:paraId="0119C873" w14:textId="77777777" w:rsidR="00F90C81" w:rsidRPr="00FF6B74" w:rsidRDefault="00F90C81" w:rsidP="00057B56">
            <w:pPr>
              <w:snapToGrid w:val="0"/>
              <w:spacing w:line="240" w:lineRule="atLeast"/>
              <w:ind w:left="102" w:right="102"/>
              <w:jc w:val="distribute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52B9681" w14:textId="77777777" w:rsidR="00F90C81" w:rsidRPr="00FF6B74" w:rsidRDefault="00F90C81" w:rsidP="00057B56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構造</w:t>
            </w:r>
          </w:p>
        </w:tc>
        <w:tc>
          <w:tcPr>
            <w:tcW w:w="3685" w:type="dxa"/>
            <w:gridSpan w:val="4"/>
            <w:vAlign w:val="center"/>
          </w:tcPr>
          <w:p w14:paraId="0439AB95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03EB9814" w14:textId="77777777" w:rsidTr="00057B56">
        <w:trPr>
          <w:cantSplit/>
          <w:trHeight w:hRule="exact" w:val="510"/>
        </w:trPr>
        <w:tc>
          <w:tcPr>
            <w:tcW w:w="498" w:type="dxa"/>
            <w:vMerge/>
          </w:tcPr>
          <w:p w14:paraId="2581A20F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Merge w:val="restart"/>
            <w:tcBorders>
              <w:tl2br w:val="single" w:sz="4" w:space="0" w:color="auto"/>
            </w:tcBorders>
            <w:vAlign w:val="center"/>
          </w:tcPr>
          <w:p w14:paraId="7932D158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種別</w:t>
            </w:r>
          </w:p>
          <w:p w14:paraId="2D960A2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700FD39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2A34C01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階別</w:t>
            </w:r>
          </w:p>
        </w:tc>
        <w:tc>
          <w:tcPr>
            <w:tcW w:w="993" w:type="dxa"/>
            <w:vMerge w:val="restart"/>
            <w:vAlign w:val="center"/>
          </w:tcPr>
          <w:p w14:paraId="44B903D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床面積</w:t>
            </w:r>
          </w:p>
          <w:p w14:paraId="08D5741A" w14:textId="77777777" w:rsidR="00F90C81" w:rsidRPr="00FF6B74" w:rsidRDefault="00F90C81" w:rsidP="00057B56">
            <w:pPr>
              <w:snapToGrid w:val="0"/>
              <w:spacing w:line="240" w:lineRule="atLeast"/>
              <w:ind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  <w:p w14:paraId="7FD3BBDE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 xml:space="preserve">　　㎡</w:t>
            </w:r>
          </w:p>
        </w:tc>
        <w:tc>
          <w:tcPr>
            <w:tcW w:w="992" w:type="dxa"/>
            <w:vMerge w:val="restart"/>
            <w:vAlign w:val="center"/>
          </w:tcPr>
          <w:p w14:paraId="78DB3D3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　途</w:t>
            </w:r>
          </w:p>
        </w:tc>
        <w:tc>
          <w:tcPr>
            <w:tcW w:w="3969" w:type="dxa"/>
            <w:gridSpan w:val="5"/>
            <w:vAlign w:val="center"/>
          </w:tcPr>
          <w:p w14:paraId="0DC853B4" w14:textId="77777777" w:rsidR="00F90C81" w:rsidRPr="00FF6B74" w:rsidRDefault="00F90C81" w:rsidP="00057B56">
            <w:pPr>
              <w:snapToGrid w:val="0"/>
              <w:spacing w:line="240" w:lineRule="atLeast"/>
              <w:ind w:left="102" w:right="102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消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防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設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備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等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の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概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要</w:t>
            </w:r>
          </w:p>
        </w:tc>
        <w:tc>
          <w:tcPr>
            <w:tcW w:w="992" w:type="dxa"/>
            <w:vMerge w:val="restart"/>
            <w:vAlign w:val="center"/>
          </w:tcPr>
          <w:p w14:paraId="593FE972" w14:textId="77777777" w:rsidR="00F90C81" w:rsidRPr="00FF6B74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特殊消防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br/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用設備等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br/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の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概</w:t>
            </w:r>
            <w:r w:rsidRPr="00FF6B74"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要</w:t>
            </w:r>
          </w:p>
        </w:tc>
      </w:tr>
      <w:tr w:rsidR="00F90C81" w:rsidRPr="00FF6B74" w14:paraId="35D21DC3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0035ECB2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Merge/>
            <w:tcBorders>
              <w:tl2br w:val="single" w:sz="4" w:space="0" w:color="auto"/>
            </w:tcBorders>
          </w:tcPr>
          <w:p w14:paraId="2FC60956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14:paraId="5B60E336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2EF974F8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33092C94" w14:textId="77777777" w:rsidR="00F90C81" w:rsidRPr="00FF6B74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消火設備</w:t>
            </w:r>
          </w:p>
        </w:tc>
        <w:tc>
          <w:tcPr>
            <w:tcW w:w="992" w:type="dxa"/>
            <w:gridSpan w:val="2"/>
            <w:vAlign w:val="center"/>
          </w:tcPr>
          <w:p w14:paraId="0200057B" w14:textId="77777777" w:rsidR="00F90C81" w:rsidRPr="00FF6B74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警報設備</w:t>
            </w:r>
          </w:p>
        </w:tc>
        <w:tc>
          <w:tcPr>
            <w:tcW w:w="993" w:type="dxa"/>
            <w:vAlign w:val="center"/>
          </w:tcPr>
          <w:p w14:paraId="55DEFFBF" w14:textId="77777777" w:rsidR="00F90C81" w:rsidRPr="00FF6B74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避難設備</w:t>
            </w:r>
          </w:p>
        </w:tc>
        <w:tc>
          <w:tcPr>
            <w:tcW w:w="992" w:type="dxa"/>
            <w:vAlign w:val="center"/>
          </w:tcPr>
          <w:p w14:paraId="670627D7" w14:textId="77777777" w:rsidR="00F90C81" w:rsidRPr="004C2B1F" w:rsidRDefault="00F90C81" w:rsidP="00057B56">
            <w:pPr>
              <w:snapToGrid w:val="0"/>
              <w:spacing w:line="240" w:lineRule="atLeast"/>
              <w:ind w:left="20" w:right="20"/>
              <w:jc w:val="center"/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</w:pPr>
            <w:r w:rsidRPr="004C2B1F">
              <w:rPr>
                <w:rFonts w:hAnsi="ＭＳ 明朝" w:hint="eastAsia"/>
                <w:snapToGrid w:val="0"/>
                <w:color w:val="000000" w:themeColor="text1"/>
                <w:sz w:val="18"/>
                <w:szCs w:val="22"/>
              </w:rPr>
              <w:t>消火活動上</w:t>
            </w:r>
            <w:r w:rsidRPr="004C2B1F"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  <w:br/>
            </w:r>
            <w:r w:rsidRPr="004C2B1F">
              <w:rPr>
                <w:rFonts w:hAnsi="ＭＳ 明朝" w:hint="eastAsia"/>
                <w:snapToGrid w:val="0"/>
                <w:color w:val="000000" w:themeColor="text1"/>
                <w:sz w:val="18"/>
                <w:szCs w:val="22"/>
              </w:rPr>
              <w:t>必要な施設</w:t>
            </w:r>
          </w:p>
        </w:tc>
        <w:tc>
          <w:tcPr>
            <w:tcW w:w="992" w:type="dxa"/>
            <w:vMerge/>
          </w:tcPr>
          <w:p w14:paraId="723351B2" w14:textId="77777777" w:rsidR="00F90C81" w:rsidRPr="004C2B1F" w:rsidRDefault="00F90C81" w:rsidP="00057B56">
            <w:pPr>
              <w:snapToGrid w:val="0"/>
              <w:spacing w:line="240" w:lineRule="atLeast"/>
              <w:ind w:left="20" w:right="20"/>
              <w:rPr>
                <w:rFonts w:hAnsi="ＭＳ 明朝"/>
                <w:snapToGrid w:val="0"/>
                <w:color w:val="000000" w:themeColor="text1"/>
                <w:sz w:val="18"/>
                <w:szCs w:val="22"/>
              </w:rPr>
            </w:pPr>
          </w:p>
        </w:tc>
      </w:tr>
      <w:tr w:rsidR="00F90C81" w:rsidRPr="00FF6B74" w14:paraId="0D18590F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58CCA4AB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3DD6245D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5B3DE15F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FFBCE5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A275E0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434F39F0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516E8EA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9631D58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A6984CD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473AD63B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7A1D4AD8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50CD3BBA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6C7920C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DEAE30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37139B78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0640190C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640D9BA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9193BA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8120AF2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198471D8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373979FD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3309AF9C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15A2BF3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F8DE4F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1959E9D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03F2C06F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12CD1C2C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1BE8026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4472C8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461D7743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0910186E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4985E6D6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30F58665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631A4AF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987BF2A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77BD962E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3F37607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A7BA11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3E011F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017D19E0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737512F6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6D656E76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階</w:t>
            </w:r>
          </w:p>
        </w:tc>
        <w:tc>
          <w:tcPr>
            <w:tcW w:w="993" w:type="dxa"/>
          </w:tcPr>
          <w:p w14:paraId="674B91E3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9289664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51E6DDF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7B69BAEE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22354223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036EDFC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654E25F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F90C81" w:rsidRPr="00FF6B74" w14:paraId="4C1C399F" w14:textId="77777777" w:rsidTr="00057B56">
        <w:trPr>
          <w:cantSplit/>
          <w:trHeight w:hRule="exact" w:val="745"/>
        </w:trPr>
        <w:tc>
          <w:tcPr>
            <w:tcW w:w="498" w:type="dxa"/>
            <w:vMerge/>
          </w:tcPr>
          <w:p w14:paraId="3756652A" w14:textId="77777777" w:rsidR="00F90C81" w:rsidRPr="00FF6B74" w:rsidRDefault="00F90C81" w:rsidP="00057B56">
            <w:pPr>
              <w:snapToGrid w:val="0"/>
              <w:spacing w:line="240" w:lineRule="atLeast"/>
              <w:ind w:left="95" w:right="95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0873DE58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jc w:val="right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  <w:r w:rsidRPr="00FF6B74">
              <w:rPr>
                <w:rFonts w:hAnsi="ＭＳ 明朝" w:hint="eastAsia"/>
                <w:snapToGrid w:val="0"/>
                <w:color w:val="000000" w:themeColor="text1"/>
                <w:sz w:val="22"/>
                <w:szCs w:val="22"/>
              </w:rPr>
              <w:t>計</w:t>
            </w:r>
          </w:p>
        </w:tc>
        <w:tc>
          <w:tcPr>
            <w:tcW w:w="993" w:type="dxa"/>
          </w:tcPr>
          <w:p w14:paraId="60258BFE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B7867B1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752EB1A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14:paraId="1B62A1B9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</w:tcPr>
          <w:p w14:paraId="31E2FD77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C228E1A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4B26D6A" w14:textId="77777777" w:rsidR="00F90C81" w:rsidRPr="00FF6B74" w:rsidRDefault="00F90C81" w:rsidP="00057B56">
            <w:pPr>
              <w:snapToGrid w:val="0"/>
              <w:spacing w:line="240" w:lineRule="atLeast"/>
              <w:ind w:left="100" w:right="100"/>
              <w:rPr>
                <w:rFonts w:hAnsi="ＭＳ 明朝"/>
                <w:snapToGrid w:val="0"/>
                <w:color w:val="000000" w:themeColor="text1"/>
                <w:sz w:val="22"/>
                <w:szCs w:val="22"/>
              </w:rPr>
            </w:pPr>
          </w:p>
        </w:tc>
      </w:tr>
    </w:tbl>
    <w:p w14:paraId="3C128D0F" w14:textId="71DB78DA" w:rsidR="00B06895" w:rsidRPr="00722AEE" w:rsidRDefault="00B06895" w:rsidP="00F90C81">
      <w:pPr>
        <w:spacing w:line="240" w:lineRule="exact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</w:p>
    <w:sectPr w:rsidR="00B06895" w:rsidRPr="00722AEE" w:rsidSect="00855C76">
      <w:type w:val="continuous"/>
      <w:pgSz w:w="11906" w:h="16838" w:code="9"/>
      <w:pgMar w:top="1361" w:right="1077" w:bottom="1304" w:left="1077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2BDC1" w14:textId="77777777" w:rsidR="001919D6" w:rsidRDefault="001919D6">
      <w:r>
        <w:separator/>
      </w:r>
    </w:p>
  </w:endnote>
  <w:endnote w:type="continuationSeparator" w:id="0">
    <w:p w14:paraId="1E9FC407" w14:textId="77777777" w:rsidR="001919D6" w:rsidRDefault="00191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5B427" w14:textId="77777777" w:rsidR="001919D6" w:rsidRDefault="001919D6">
      <w:r>
        <w:separator/>
      </w:r>
    </w:p>
  </w:footnote>
  <w:footnote w:type="continuationSeparator" w:id="0">
    <w:p w14:paraId="0134DB2A" w14:textId="77777777" w:rsidR="001919D6" w:rsidRDefault="00191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CA0469"/>
    <w:rsid w:val="00015FD3"/>
    <w:rsid w:val="000253F0"/>
    <w:rsid w:val="00031582"/>
    <w:rsid w:val="000669DA"/>
    <w:rsid w:val="000D7AFE"/>
    <w:rsid w:val="00122CD2"/>
    <w:rsid w:val="00131391"/>
    <w:rsid w:val="0018401B"/>
    <w:rsid w:val="001919D6"/>
    <w:rsid w:val="001B00C5"/>
    <w:rsid w:val="00241A92"/>
    <w:rsid w:val="003F64ED"/>
    <w:rsid w:val="00442252"/>
    <w:rsid w:val="004B0ED5"/>
    <w:rsid w:val="004C2B1F"/>
    <w:rsid w:val="00503BDD"/>
    <w:rsid w:val="005059C7"/>
    <w:rsid w:val="005A3A32"/>
    <w:rsid w:val="005E12D3"/>
    <w:rsid w:val="00633C0D"/>
    <w:rsid w:val="00636E5F"/>
    <w:rsid w:val="0065062F"/>
    <w:rsid w:val="006A534F"/>
    <w:rsid w:val="00722AEE"/>
    <w:rsid w:val="007645FB"/>
    <w:rsid w:val="00795D9C"/>
    <w:rsid w:val="007B4E11"/>
    <w:rsid w:val="007C0D18"/>
    <w:rsid w:val="007C3386"/>
    <w:rsid w:val="00855C76"/>
    <w:rsid w:val="00882B4F"/>
    <w:rsid w:val="00885042"/>
    <w:rsid w:val="008B4287"/>
    <w:rsid w:val="008D1610"/>
    <w:rsid w:val="008E2E53"/>
    <w:rsid w:val="008E580E"/>
    <w:rsid w:val="00913429"/>
    <w:rsid w:val="00933CD8"/>
    <w:rsid w:val="00966A6C"/>
    <w:rsid w:val="00972047"/>
    <w:rsid w:val="0099210B"/>
    <w:rsid w:val="009F7B41"/>
    <w:rsid w:val="00B06895"/>
    <w:rsid w:val="00B360F5"/>
    <w:rsid w:val="00B45062"/>
    <w:rsid w:val="00BC2C3C"/>
    <w:rsid w:val="00BD038C"/>
    <w:rsid w:val="00C259A5"/>
    <w:rsid w:val="00C770A9"/>
    <w:rsid w:val="00CA0469"/>
    <w:rsid w:val="00CC52B0"/>
    <w:rsid w:val="00D47E7B"/>
    <w:rsid w:val="00DE05B6"/>
    <w:rsid w:val="00DE331F"/>
    <w:rsid w:val="00DE348E"/>
    <w:rsid w:val="00DF2E53"/>
    <w:rsid w:val="00E148D0"/>
    <w:rsid w:val="00E3433C"/>
    <w:rsid w:val="00E60414"/>
    <w:rsid w:val="00EC7FC4"/>
    <w:rsid w:val="00ED30BB"/>
    <w:rsid w:val="00F028FD"/>
    <w:rsid w:val="00F5531E"/>
    <w:rsid w:val="00F90C81"/>
    <w:rsid w:val="00F942C9"/>
    <w:rsid w:val="00FF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34C2BCE"/>
  <w14:defaultImageDpi w14:val="0"/>
  <w15:docId w15:val="{B72B8D74-248B-4DEF-8742-831CAC47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28</TotalTime>
  <Pages>3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別記様式第２号</vt:lpstr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別記様式第２号</dc:title>
  <dc:subject/>
  <dc:creator>内山</dc:creator>
  <cp:keywords/>
  <dc:description/>
  <cp:lastModifiedBy>user</cp:lastModifiedBy>
  <cp:revision>15</cp:revision>
  <cp:lastPrinted>2017-01-25T15:00:00Z</cp:lastPrinted>
  <dcterms:created xsi:type="dcterms:W3CDTF">2021-04-05T06:50:00Z</dcterms:created>
  <dcterms:modified xsi:type="dcterms:W3CDTF">2023-12-25T00:55:00Z</dcterms:modified>
</cp:coreProperties>
</file>